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6039B" w14:textId="3DDA8774" w:rsidR="009719E6" w:rsidRDefault="00596FC0" w:rsidP="003C04BB">
      <w:pPr>
        <w:rPr>
          <w:rFonts w:ascii="Lucida Sans Unicode" w:hAnsi="Lucida Sans Unicode" w:cs="Lucida Sans Unicode"/>
          <w:b/>
          <w:bCs/>
          <w:sz w:val="17"/>
          <w:szCs w:val="17"/>
        </w:rPr>
      </w:pP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 xml:space="preserve">Bon de commande : </w:t>
      </w:r>
      <w:r w:rsidR="005F797A">
        <w:rPr>
          <w:rFonts w:ascii="Lucida Sans Unicode" w:hAnsi="Lucida Sans Unicode" w:cs="Lucida Sans Unicode"/>
          <w:b/>
          <w:bCs/>
          <w:sz w:val="17"/>
          <w:szCs w:val="17"/>
        </w:rPr>
        <w:t>h</w:t>
      </w: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>uile d’olive extra-vierge, pressée à froid à partir des olives d</w:t>
      </w:r>
      <w:r w:rsidR="00B46869" w:rsidRPr="00EB63B7">
        <w:rPr>
          <w:rFonts w:ascii="Lucida Sans Unicode" w:hAnsi="Lucida Sans Unicode" w:cs="Lucida Sans Unicode"/>
          <w:b/>
          <w:bCs/>
          <w:sz w:val="17"/>
          <w:szCs w:val="17"/>
        </w:rPr>
        <w:t>u Domaine Villa Ambretta</w:t>
      </w:r>
    </w:p>
    <w:p w14:paraId="1356C407" w14:textId="77777777" w:rsidR="005F797A" w:rsidRPr="005F797A" w:rsidRDefault="005F797A" w:rsidP="003C04BB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tbl>
      <w:tblPr>
        <w:tblW w:w="9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160"/>
        <w:gridCol w:w="2321"/>
        <w:gridCol w:w="2451"/>
        <w:gridCol w:w="1368"/>
      </w:tblGrid>
      <w:tr w:rsidR="00990EE5" w:rsidRPr="00974644" w14:paraId="5A615D00" w14:textId="77777777" w:rsidTr="00A31C70">
        <w:trPr>
          <w:trHeight w:val="239"/>
        </w:trPr>
        <w:tc>
          <w:tcPr>
            <w:tcW w:w="17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54DF4A4C" w14:textId="5FD539D2" w:rsidR="00990EE5" w:rsidRPr="00974644" w:rsidRDefault="00B049EB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Colisage </w:t>
            </w:r>
            <w:r w:rsidR="00557B7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br/>
              <w:t>disponible</w:t>
            </w:r>
            <w:r w:rsidR="002C07D0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(</w:t>
            </w:r>
            <w:r w:rsidR="00F160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a)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0F6D377A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Prix unitaire</w:t>
            </w:r>
          </w:p>
          <w:p w14:paraId="15321EED" w14:textId="6BF60C4C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proofErr w:type="gramStart"/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par</w:t>
            </w:r>
            <w:proofErr w:type="gramEnd"/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bouteille 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39021F7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Nombre de bouteilles</w:t>
            </w:r>
          </w:p>
          <w:p w14:paraId="3ED9315B" w14:textId="25A59DF4" w:rsidR="00990EE5" w:rsidRPr="00974644" w:rsidRDefault="00C532DF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Cuvée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202</w:t>
            </w:r>
            <w:r w:rsidR="0017486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/202</w:t>
            </w:r>
            <w:r w:rsidR="0017486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2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(</w:t>
            </w:r>
            <w:r w:rsidR="00990EE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b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24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13EC75E" w14:textId="77777777" w:rsidR="00990EE5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Nombre de bouteilles</w:t>
            </w:r>
          </w:p>
          <w:p w14:paraId="2D473FEF" w14:textId="6816102A" w:rsidR="00990EE5" w:rsidRPr="00974644" w:rsidRDefault="00C532DF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Cuvée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202</w:t>
            </w:r>
            <w:r w:rsidR="0017486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2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/202</w:t>
            </w:r>
            <w:r w:rsidR="0017486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3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(</w:t>
            </w:r>
            <w:r w:rsidR="00990EE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c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16C7F6E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Total</w:t>
            </w:r>
          </w:p>
        </w:tc>
      </w:tr>
      <w:tr w:rsidR="00412772" w:rsidRPr="00974644" w14:paraId="70ECEAF5" w14:textId="77777777" w:rsidTr="00A31C70">
        <w:trPr>
          <w:trHeight w:val="91"/>
        </w:trPr>
        <w:tc>
          <w:tcPr>
            <w:tcW w:w="17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6439B21F" w14:textId="77777777" w:rsidR="00990EE5" w:rsidRPr="00974644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734966" w14:textId="123CDDB3" w:rsidR="00990EE5" w:rsidRPr="00974644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D38461" w14:textId="28692EEC" w:rsidR="00990EE5" w:rsidRPr="00974644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8A4B2A" w14:textId="4B2BB836" w:rsidR="00990EE5" w:rsidRPr="00974644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726080" w14:textId="77777777" w:rsidR="00990EE5" w:rsidRPr="00974644" w:rsidRDefault="00990EE5" w:rsidP="00990EE5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412772" w:rsidRPr="00974644" w14:paraId="13668585" w14:textId="77777777" w:rsidTr="00A31C70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EBEC0" w14:textId="714658F6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12 x 500 ml = 2</w:t>
            </w:r>
            <w:r w:rsidR="00BB275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40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8AE6F" w14:textId="256A7F84" w:rsidR="00990EE5" w:rsidRPr="00974644" w:rsidRDefault="00A31C7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20</w:t>
            </w:r>
            <w:r w:rsidR="00990EE5"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89445" w14:textId="6C39FBCA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 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DA88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8677A" w14:textId="012B49DF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412772" w:rsidRPr="00974644" w14:paraId="381D6547" w14:textId="77777777" w:rsidTr="00A31C70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CFCC2" w14:textId="122B4170" w:rsidR="00990EE5" w:rsidRPr="00974644" w:rsidRDefault="00F75539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9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x 500 ml = 1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8</w:t>
            </w:r>
            <w:r w:rsidR="00BB2752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0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97637" w14:textId="44752D0B" w:rsidR="00990EE5" w:rsidRPr="00974644" w:rsidRDefault="00A31C7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20</w:t>
            </w:r>
            <w:r w:rsidR="00990EE5"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910B8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33CAF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BD73F" w14:textId="291C10C2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5E2FB7" w:rsidRPr="00974644" w14:paraId="7B4EC1F6" w14:textId="77777777" w:rsidTr="00A31C70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D9CEB4" w14:textId="058364B0" w:rsidR="005E2FB7" w:rsidRPr="00974644" w:rsidRDefault="00F75539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</w:t>
            </w:r>
            <w:r w:rsidR="005E2FB7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x 500 ml = 1</w:t>
            </w:r>
            <w:r w:rsidR="005E2FB7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20</w:t>
            </w:r>
            <w:r w:rsidR="005E2FB7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B93B9" w14:textId="0C4175B7" w:rsidR="005E2FB7" w:rsidRDefault="005E2FB7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20 €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BF1339" w14:textId="77777777" w:rsidR="005E2FB7" w:rsidRPr="00974644" w:rsidRDefault="005E2FB7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514494" w14:textId="77777777" w:rsidR="005E2FB7" w:rsidRPr="00974644" w:rsidRDefault="005E2FB7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0B790" w14:textId="19ABC0DA" w:rsidR="005E2FB7" w:rsidRPr="00974644" w:rsidRDefault="00EC2D70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412772" w:rsidRPr="00974644" w14:paraId="387E967C" w14:textId="77777777" w:rsidTr="00A31C70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32304" w14:textId="5C92999F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3 x 500 ml = </w:t>
            </w:r>
            <w:r w:rsidR="00986AF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60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34293" w14:textId="77306915" w:rsidR="00990EE5" w:rsidRPr="00974644" w:rsidRDefault="00A31C7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20</w:t>
            </w:r>
            <w:r w:rsidR="00990EE5"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DA704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D2556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E28C4" w14:textId="34BBB546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</w:tr>
      <w:tr w:rsidR="00412772" w:rsidRPr="00974644" w14:paraId="2905CACB" w14:textId="77777777" w:rsidTr="00A31C70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FDE1F" w14:textId="73D274BD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8 x 250 ml = </w:t>
            </w:r>
            <w:r w:rsidR="00986AF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104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94B9D" w14:textId="2715C079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1</w:t>
            </w:r>
            <w:r w:rsidR="004002DF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3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6A5B8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05BF6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4B739" w14:textId="6ED753BF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412772" w:rsidRPr="00974644" w14:paraId="795571DF" w14:textId="77777777" w:rsidTr="00A31C70">
        <w:trPr>
          <w:trHeight w:val="305"/>
        </w:trPr>
        <w:tc>
          <w:tcPr>
            <w:tcW w:w="1731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1935A" w14:textId="0DADE051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4 x 250 ml = </w:t>
            </w:r>
            <w:r w:rsidR="00986AF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52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EDA16" w14:textId="0BD6060E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1</w:t>
            </w:r>
            <w:r w:rsidR="004002DF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3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1312A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81AC9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854AE" w14:textId="11EE8F4B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990EE5" w:rsidRPr="00974644" w14:paraId="36BD37D6" w14:textId="77777777" w:rsidTr="00412772">
        <w:trPr>
          <w:trHeight w:val="316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D3251" w14:textId="4074BFA3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Frais de port = 1</w:t>
            </w:r>
            <w:r w:rsidR="00A31C70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8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B2BA901" w14:textId="0273DBFC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52294B">
              <w:rPr>
                <w:rFonts w:ascii="Lucida Sans Unicode" w:eastAsia="Microsoft YaHei" w:hAnsi="Lucida Sans Unicode" w:cs="Lucida Sans Unicode"/>
                <w:sz w:val="14"/>
                <w:szCs w:val="14"/>
              </w:rPr>
              <w:t xml:space="preserve">Pour toute commande </w:t>
            </w:r>
            <w:r w:rsidR="00D86DF5">
              <w:rPr>
                <w:rFonts w:ascii="Lucida Sans Unicode" w:eastAsia="Microsoft YaHei" w:hAnsi="Lucida Sans Unicode" w:cs="Lucida Sans Unicode"/>
                <w:sz w:val="14"/>
                <w:szCs w:val="14"/>
              </w:rPr>
              <w:t>de 12 x 500 ml</w:t>
            </w:r>
            <w:r w:rsidRPr="0052294B">
              <w:rPr>
                <w:rFonts w:ascii="Lucida Sans Unicode" w:eastAsia="Microsoft YaHei" w:hAnsi="Lucida Sans Unicode" w:cs="Lucida Sans Unicode"/>
                <w:sz w:val="14"/>
                <w:szCs w:val="14"/>
              </w:rPr>
              <w:t xml:space="preserve"> les frais de port sont offerts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FF71CA" w14:textId="2E19829B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</w:tr>
      <w:tr w:rsidR="00990EE5" w:rsidRPr="00974644" w14:paraId="4953724E" w14:textId="77777777" w:rsidTr="0017215A">
        <w:trPr>
          <w:trHeight w:val="25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681AF808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89BF2D7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2D9F6704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24C444B0" w14:textId="397A8DD1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88BE16B" w14:textId="5732199E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</w:tbl>
    <w:p w14:paraId="04BE7437" w14:textId="4FE0AC7D" w:rsidR="00CD6981" w:rsidRDefault="007B7482" w:rsidP="00E93873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  <w:r w:rsidRPr="0052294B">
        <w:rPr>
          <w:rFonts w:ascii="Lucida Sans Unicode" w:eastAsia="Microsoft YaHei" w:hAnsi="Lucida Sans Unicode" w:cs="Lucida Sans Unicode"/>
          <w:sz w:val="14"/>
          <w:szCs w:val="14"/>
        </w:rPr>
        <w:t>(</w:t>
      </w:r>
      <w:r w:rsidR="00D14AD2" w:rsidRPr="0052294B">
        <w:rPr>
          <w:rFonts w:ascii="Lucida Sans Unicode" w:eastAsia="Microsoft YaHei" w:hAnsi="Lucida Sans Unicode" w:cs="Lucida Sans Unicode"/>
          <w:sz w:val="14"/>
          <w:szCs w:val="14"/>
        </w:rPr>
        <w:t>a</w:t>
      </w:r>
      <w:r w:rsidR="00336923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) </w:t>
      </w:r>
      <w:r w:rsidR="00A86BCE">
        <w:rPr>
          <w:rFonts w:ascii="Lucida Sans Unicode" w:eastAsia="Microsoft YaHei" w:hAnsi="Lucida Sans Unicode" w:cs="Lucida Sans Unicode"/>
          <w:sz w:val="14"/>
          <w:szCs w:val="14"/>
        </w:rPr>
        <w:t>Seuls les colisages ci-dessous -</w:t>
      </w:r>
      <w:r w:rsidR="001E43FE">
        <w:rPr>
          <w:rFonts w:ascii="Lucida Sans Unicode" w:eastAsia="Microsoft YaHei" w:hAnsi="Lucida Sans Unicode" w:cs="Lucida Sans Unicode"/>
          <w:sz w:val="14"/>
          <w:szCs w:val="14"/>
        </w:rPr>
        <w:t>sous la forme de </w:t>
      </w:r>
      <w:r w:rsidR="0075519B">
        <w:rPr>
          <w:rFonts w:ascii="Lucida Sans Unicode" w:eastAsia="Microsoft YaHei" w:hAnsi="Lucida Sans Unicode" w:cs="Lucida Sans Unicode"/>
          <w:sz w:val="14"/>
          <w:szCs w:val="14"/>
        </w:rPr>
        <w:t>« </w:t>
      </w:r>
      <w:r w:rsidR="001E43FE">
        <w:rPr>
          <w:rFonts w:ascii="Lucida Sans Unicode" w:eastAsia="Microsoft YaHei" w:hAnsi="Lucida Sans Unicode" w:cs="Lucida Sans Unicode"/>
          <w:sz w:val="14"/>
          <w:szCs w:val="14"/>
        </w:rPr>
        <w:t xml:space="preserve">Secure Box » en matière recyclable – sont disponibles pour les expéditions. </w:t>
      </w:r>
    </w:p>
    <w:p w14:paraId="452DE128" w14:textId="417A90D5" w:rsidR="00A2248C" w:rsidRPr="0052294B" w:rsidRDefault="00A2248C" w:rsidP="00A2248C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  <w:r w:rsidRPr="0052294B">
        <w:rPr>
          <w:rFonts w:ascii="Lucida Sans Unicode" w:eastAsia="Microsoft YaHei" w:hAnsi="Lucida Sans Unicode" w:cs="Lucida Sans Unicode"/>
          <w:sz w:val="14"/>
          <w:szCs w:val="14"/>
        </w:rPr>
        <w:t>(</w:t>
      </w:r>
      <w:r w:rsidR="00D835D4">
        <w:rPr>
          <w:rFonts w:ascii="Lucida Sans Unicode" w:eastAsia="Microsoft YaHei" w:hAnsi="Lucida Sans Unicode" w:cs="Lucida Sans Unicode"/>
          <w:sz w:val="14"/>
          <w:szCs w:val="14"/>
        </w:rPr>
        <w:t>b</w:t>
      </w:r>
      <w:r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) </w:t>
      </w:r>
      <w:r w:rsidRPr="000A3A09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Cru 2021/2022</w:t>
      </w:r>
      <w:r w:rsidRPr="0052294B">
        <w:rPr>
          <w:rFonts w:ascii="Lucida Sans Unicode" w:eastAsia="Microsoft YaHei" w:hAnsi="Lucida Sans Unicode" w:cs="Lucida Sans Unicode"/>
          <w:sz w:val="14"/>
          <w:szCs w:val="14"/>
        </w:rPr>
        <w:t> : Une huile aromatique et relevée qui apportera son caractère à vos salades, à vos pâtes aux légumes ou au rago</w:t>
      </w:r>
      <w:r>
        <w:rPr>
          <w:rFonts w:ascii="Lucida Sans Unicode" w:eastAsia="Microsoft YaHei" w:hAnsi="Lucida Sans Unicode" w:cs="Lucida Sans Unicode"/>
          <w:sz w:val="14"/>
          <w:szCs w:val="14"/>
        </w:rPr>
        <w:t>û</w:t>
      </w:r>
      <w:r w:rsidRPr="0052294B">
        <w:rPr>
          <w:rFonts w:ascii="Lucida Sans Unicode" w:eastAsia="Microsoft YaHei" w:hAnsi="Lucida Sans Unicode" w:cs="Lucida Sans Unicode"/>
          <w:sz w:val="14"/>
          <w:szCs w:val="14"/>
        </w:rPr>
        <w:t>t de viande ainsi qu’à vos fromages de chèvre ou de brebis.</w:t>
      </w:r>
    </w:p>
    <w:p w14:paraId="352A156B" w14:textId="36C68713" w:rsidR="00AD172D" w:rsidRPr="00AD172D" w:rsidRDefault="00CD6981" w:rsidP="00AD172D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  <w:r>
        <w:rPr>
          <w:rFonts w:ascii="Lucida Sans Unicode" w:eastAsia="Microsoft YaHei" w:hAnsi="Lucida Sans Unicode" w:cs="Lucida Sans Unicode"/>
          <w:sz w:val="14"/>
          <w:szCs w:val="14"/>
        </w:rPr>
        <w:t>(</w:t>
      </w:r>
      <w:r w:rsidR="00D835D4">
        <w:rPr>
          <w:rFonts w:ascii="Lucida Sans Unicode" w:eastAsia="Microsoft YaHei" w:hAnsi="Lucida Sans Unicode" w:cs="Lucida Sans Unicode"/>
          <w:sz w:val="14"/>
          <w:szCs w:val="14"/>
        </w:rPr>
        <w:t>c</w:t>
      </w:r>
      <w:r>
        <w:rPr>
          <w:rFonts w:ascii="Lucida Sans Unicode" w:eastAsia="Microsoft YaHei" w:hAnsi="Lucida Sans Unicode" w:cs="Lucida Sans Unicode"/>
          <w:sz w:val="14"/>
          <w:szCs w:val="14"/>
        </w:rPr>
        <w:t>)</w:t>
      </w:r>
      <w:r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 xml:space="preserve"> </w:t>
      </w:r>
      <w:r w:rsidR="00336923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Cru 202</w:t>
      </w:r>
      <w:r w:rsidR="00D835D4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2</w:t>
      </w:r>
      <w:r w:rsidR="00336923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/202</w:t>
      </w:r>
      <w:r w:rsidR="00D835D4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3</w:t>
      </w:r>
      <w:r w:rsidR="00336923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 :</w:t>
      </w:r>
      <w:r w:rsidR="00336923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 </w:t>
      </w:r>
      <w:r w:rsidR="00FC7BE3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Une huile </w:t>
      </w:r>
      <w:r w:rsidR="0043210E" w:rsidRPr="0052294B">
        <w:rPr>
          <w:rFonts w:ascii="Lucida Sans Unicode" w:eastAsia="Microsoft YaHei" w:hAnsi="Lucida Sans Unicode" w:cs="Lucida Sans Unicode"/>
          <w:sz w:val="14"/>
          <w:szCs w:val="14"/>
        </w:rPr>
        <w:t>délicate</w:t>
      </w:r>
      <w:r w:rsidR="00FC7BE3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 et </w:t>
      </w:r>
      <w:r w:rsidR="00D835D4">
        <w:rPr>
          <w:rFonts w:ascii="Lucida Sans Unicode" w:eastAsia="Microsoft YaHei" w:hAnsi="Lucida Sans Unicode" w:cs="Lucida Sans Unicode"/>
          <w:sz w:val="14"/>
          <w:szCs w:val="14"/>
        </w:rPr>
        <w:t>raffinée</w:t>
      </w:r>
      <w:r w:rsidR="00FC7BE3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, </w:t>
      </w:r>
      <w:r w:rsidR="00AD172D" w:rsidRPr="00AD172D">
        <w:rPr>
          <w:rFonts w:ascii="Lucida Sans Unicode" w:eastAsia="Microsoft YaHei" w:hAnsi="Lucida Sans Unicode" w:cs="Lucida Sans Unicode"/>
          <w:sz w:val="14"/>
          <w:szCs w:val="14"/>
        </w:rPr>
        <w:t>qui accompagnera merveilleusement bien vos poissons grillés, carpaccio de bœuf ainsi que vos pâtes à la boutargue ou aux crevettes ou encore mieux à la truffe.</w:t>
      </w:r>
    </w:p>
    <w:p w14:paraId="3E46FA84" w14:textId="77777777" w:rsidR="00603CE4" w:rsidRPr="00667E0D" w:rsidRDefault="00603CE4" w:rsidP="004D4080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p w14:paraId="0BE5FA9D" w14:textId="4D1BCAFC" w:rsidR="008C0303" w:rsidRDefault="00546AB9" w:rsidP="004D4080">
      <w:pPr>
        <w:rPr>
          <w:rFonts w:ascii="Lucida Sans Unicode" w:hAnsi="Lucida Sans Unicode" w:cs="Lucida Sans Unicode"/>
          <w:b/>
          <w:bCs/>
          <w:sz w:val="17"/>
          <w:szCs w:val="17"/>
        </w:rPr>
      </w:pP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>Votre livraison</w:t>
      </w:r>
      <w:r w:rsidR="00C34B94" w:rsidRPr="00EB63B7">
        <w:rPr>
          <w:rFonts w:ascii="Lucida Sans Unicode" w:hAnsi="Lucida Sans Unicode" w:cs="Lucida Sans Unicode"/>
          <w:b/>
          <w:bCs/>
          <w:sz w:val="17"/>
          <w:szCs w:val="17"/>
        </w:rPr>
        <w:t xml:space="preserve"> (uniquement Union Européenne)</w:t>
      </w:r>
    </w:p>
    <w:p w14:paraId="525C3B43" w14:textId="77777777" w:rsidR="005F797A" w:rsidRPr="007174A3" w:rsidRDefault="005F797A" w:rsidP="004D4080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521567" w14:paraId="4632BD5D" w14:textId="77777777" w:rsidTr="00674BEF">
        <w:tc>
          <w:tcPr>
            <w:tcW w:w="2972" w:type="dxa"/>
          </w:tcPr>
          <w:p w14:paraId="08EA2716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6088" w:type="dxa"/>
          </w:tcPr>
          <w:p w14:paraId="19EA224E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781B8F71" w14:textId="77777777" w:rsidTr="00674BEF">
        <w:tc>
          <w:tcPr>
            <w:tcW w:w="2972" w:type="dxa"/>
          </w:tcPr>
          <w:p w14:paraId="23976703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Prénom et nom</w:t>
            </w:r>
          </w:p>
        </w:tc>
        <w:tc>
          <w:tcPr>
            <w:tcW w:w="6088" w:type="dxa"/>
          </w:tcPr>
          <w:p w14:paraId="0257A9D9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78BFDE5C" w14:textId="77777777" w:rsidTr="00674BEF">
        <w:tc>
          <w:tcPr>
            <w:tcW w:w="2972" w:type="dxa"/>
          </w:tcPr>
          <w:p w14:paraId="545AE94C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Adresse de livraison</w:t>
            </w:r>
          </w:p>
        </w:tc>
        <w:tc>
          <w:tcPr>
            <w:tcW w:w="6088" w:type="dxa"/>
          </w:tcPr>
          <w:p w14:paraId="3EB4F422" w14:textId="77777777" w:rsidR="00521567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3F0688EE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1C8DBB78" w14:textId="77777777" w:rsidTr="00674BEF">
        <w:tc>
          <w:tcPr>
            <w:tcW w:w="2972" w:type="dxa"/>
          </w:tcPr>
          <w:p w14:paraId="73C26FB2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Code/Interphone</w:t>
            </w:r>
          </w:p>
        </w:tc>
        <w:tc>
          <w:tcPr>
            <w:tcW w:w="6088" w:type="dxa"/>
          </w:tcPr>
          <w:p w14:paraId="0543FEAC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1CC95F3E" w14:textId="77777777" w:rsidTr="00674BEF">
        <w:tc>
          <w:tcPr>
            <w:tcW w:w="2972" w:type="dxa"/>
          </w:tcPr>
          <w:p w14:paraId="045D99CD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proofErr w:type="gramStart"/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E-mail</w:t>
            </w:r>
            <w:proofErr w:type="gramEnd"/>
          </w:p>
        </w:tc>
        <w:tc>
          <w:tcPr>
            <w:tcW w:w="6088" w:type="dxa"/>
          </w:tcPr>
          <w:p w14:paraId="15E21196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0B939E28" w14:textId="77777777" w:rsidTr="00674BEF">
        <w:tc>
          <w:tcPr>
            <w:tcW w:w="2972" w:type="dxa"/>
          </w:tcPr>
          <w:p w14:paraId="74578664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Téléphone portable</w:t>
            </w:r>
          </w:p>
        </w:tc>
        <w:tc>
          <w:tcPr>
            <w:tcW w:w="6088" w:type="dxa"/>
          </w:tcPr>
          <w:p w14:paraId="5CCBA55C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6675D3AC" w14:textId="77777777" w:rsidTr="00674BEF">
        <w:tc>
          <w:tcPr>
            <w:tcW w:w="2972" w:type="dxa"/>
          </w:tcPr>
          <w:p w14:paraId="39270EF1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Commentaire</w:t>
            </w:r>
          </w:p>
        </w:tc>
        <w:tc>
          <w:tcPr>
            <w:tcW w:w="6088" w:type="dxa"/>
          </w:tcPr>
          <w:p w14:paraId="42C86D2F" w14:textId="77777777" w:rsidR="00521567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2A75060C" w14:textId="7D0EFB37" w:rsidR="008D64F6" w:rsidRPr="00251D83" w:rsidRDefault="008D64F6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</w:tbl>
    <w:p w14:paraId="5DC53C38" w14:textId="53548B54" w:rsidR="009B562C" w:rsidRPr="005A5FD2" w:rsidRDefault="009B562C" w:rsidP="00217CDC">
      <w:pPr>
        <w:spacing w:after="120"/>
        <w:rPr>
          <w:rFonts w:ascii="Lucida Sans Unicode" w:eastAsia="Microsoft YaHei" w:hAnsi="Lucida Sans Unicode" w:cs="Lucida Sans Unicode"/>
          <w:sz w:val="14"/>
          <w:szCs w:val="14"/>
        </w:rPr>
      </w:pPr>
      <w:r w:rsidRPr="005A5FD2">
        <w:rPr>
          <w:rFonts w:ascii="Lucida Sans Unicode" w:eastAsia="Microsoft YaHei" w:hAnsi="Lucida Sans Unicode" w:cs="Lucida Sans Unicode"/>
          <w:sz w:val="14"/>
          <w:szCs w:val="14"/>
        </w:rPr>
        <w:t xml:space="preserve">Les commandes </w:t>
      </w:r>
      <w:r w:rsidR="001E43FE">
        <w:rPr>
          <w:rFonts w:ascii="Lucida Sans Unicode" w:eastAsia="Microsoft YaHei" w:hAnsi="Lucida Sans Unicode" w:cs="Lucida Sans Unicode"/>
          <w:sz w:val="14"/>
          <w:szCs w:val="14"/>
        </w:rPr>
        <w:t>s</w:t>
      </w:r>
      <w:r w:rsidR="00B15B6F">
        <w:rPr>
          <w:rFonts w:ascii="Lucida Sans Unicode" w:eastAsia="Microsoft YaHei" w:hAnsi="Lucida Sans Unicode" w:cs="Lucida Sans Unicode"/>
          <w:sz w:val="14"/>
          <w:szCs w:val="14"/>
        </w:rPr>
        <w:t>eront</w:t>
      </w:r>
      <w:r w:rsidRPr="005A5FD2">
        <w:rPr>
          <w:rFonts w:ascii="Lucida Sans Unicode" w:eastAsia="Microsoft YaHei" w:hAnsi="Lucida Sans Unicode" w:cs="Lucida Sans Unicode"/>
          <w:sz w:val="14"/>
          <w:szCs w:val="14"/>
        </w:rPr>
        <w:t xml:space="preserve"> confirmées par mail</w:t>
      </w:r>
      <w:r w:rsidR="00B15B6F">
        <w:rPr>
          <w:rFonts w:ascii="Lucida Sans Unicode" w:eastAsia="Microsoft YaHei" w:hAnsi="Lucida Sans Unicode" w:cs="Lucida Sans Unicode"/>
          <w:sz w:val="14"/>
          <w:szCs w:val="14"/>
        </w:rPr>
        <w:t xml:space="preserve"> sous 24 heures</w:t>
      </w:r>
      <w:r w:rsidR="004B70F8" w:rsidRPr="005A5FD2">
        <w:rPr>
          <w:rFonts w:ascii="Lucida Sans Unicode" w:eastAsia="Microsoft YaHei" w:hAnsi="Lucida Sans Unicode" w:cs="Lucida Sans Unicode"/>
          <w:sz w:val="14"/>
          <w:szCs w:val="14"/>
        </w:rPr>
        <w:t>. L</w:t>
      </w:r>
      <w:r w:rsidRPr="005A5FD2">
        <w:rPr>
          <w:rFonts w:ascii="Lucida Sans Unicode" w:eastAsia="Microsoft YaHei" w:hAnsi="Lucida Sans Unicode" w:cs="Lucida Sans Unicode"/>
          <w:sz w:val="14"/>
          <w:szCs w:val="14"/>
        </w:rPr>
        <w:t>es expéditions</w:t>
      </w:r>
      <w:r w:rsidR="00603CE4">
        <w:rPr>
          <w:rFonts w:ascii="Lucida Sans Unicode" w:eastAsia="Microsoft YaHei" w:hAnsi="Lucida Sans Unicode" w:cs="Lucida Sans Unicode"/>
          <w:sz w:val="14"/>
          <w:szCs w:val="14"/>
        </w:rPr>
        <w:t xml:space="preserve"> </w:t>
      </w:r>
      <w:r w:rsidR="001E43FE">
        <w:rPr>
          <w:rFonts w:ascii="Lucida Sans Unicode" w:eastAsia="Microsoft YaHei" w:hAnsi="Lucida Sans Unicode" w:cs="Lucida Sans Unicode"/>
          <w:sz w:val="14"/>
          <w:szCs w:val="14"/>
        </w:rPr>
        <w:t xml:space="preserve">sont </w:t>
      </w:r>
      <w:r w:rsidRPr="005A5FD2">
        <w:rPr>
          <w:rFonts w:ascii="Lucida Sans Unicode" w:eastAsia="Microsoft YaHei" w:hAnsi="Lucida Sans Unicode" w:cs="Lucida Sans Unicode"/>
          <w:sz w:val="14"/>
          <w:szCs w:val="14"/>
        </w:rPr>
        <w:t xml:space="preserve">adressées à réception du </w:t>
      </w:r>
      <w:r w:rsidR="00B15B6F">
        <w:rPr>
          <w:rFonts w:ascii="Lucida Sans Unicode" w:eastAsia="Microsoft YaHei" w:hAnsi="Lucida Sans Unicode" w:cs="Lucida Sans Unicode"/>
          <w:sz w:val="14"/>
          <w:szCs w:val="14"/>
        </w:rPr>
        <w:t>règlement</w:t>
      </w:r>
      <w:r w:rsidRPr="005A5FD2">
        <w:rPr>
          <w:rFonts w:ascii="Lucida Sans Unicode" w:eastAsia="Microsoft YaHei" w:hAnsi="Lucida Sans Unicode" w:cs="Lucida Sans Unicode"/>
          <w:sz w:val="14"/>
          <w:szCs w:val="14"/>
        </w:rPr>
        <w:t>.</w:t>
      </w:r>
    </w:p>
    <w:p w14:paraId="4A34227C" w14:textId="77777777" w:rsidR="00603CE4" w:rsidRPr="00667E0D" w:rsidRDefault="00603CE4" w:rsidP="00E639A9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p w14:paraId="4D0D6146" w14:textId="6D7204EE" w:rsidR="00E901BA" w:rsidRPr="00EB63B7" w:rsidRDefault="00E639A9" w:rsidP="00E639A9">
      <w:pPr>
        <w:rPr>
          <w:rFonts w:ascii="Lucida Sans Unicode" w:hAnsi="Lucida Sans Unicode" w:cs="Lucida Sans Unicode"/>
          <w:b/>
          <w:bCs/>
          <w:sz w:val="17"/>
          <w:szCs w:val="17"/>
        </w:rPr>
      </w:pP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>Votre règlement</w:t>
      </w:r>
    </w:p>
    <w:p w14:paraId="2415C57A" w14:textId="15B49D90" w:rsidR="00E901BA" w:rsidRPr="00C17A95" w:rsidRDefault="00E901BA" w:rsidP="00E901BA">
      <w:pPr>
        <w:jc w:val="both"/>
        <w:rPr>
          <w:rFonts w:ascii="Lucida Sans Unicode" w:eastAsia="Microsoft YaHei" w:hAnsi="Lucida Sans Unicode" w:cs="Lucida Sans Unicode"/>
          <w:sz w:val="17"/>
          <w:szCs w:val="17"/>
        </w:rPr>
      </w:pPr>
      <w:r w:rsidRPr="00C17A95">
        <w:rPr>
          <w:rFonts w:ascii="Lucida Sans Unicode" w:eastAsia="Microsoft YaHei" w:hAnsi="Lucida Sans Unicode" w:cs="Lucida Sans Unicode"/>
          <w:sz w:val="17"/>
          <w:szCs w:val="17"/>
        </w:rPr>
        <w:t>Paiement par virement bancaire : IT62 V030 6914 3991 0000 0006 497 / BIC : BCITITMM</w:t>
      </w:r>
    </w:p>
    <w:p w14:paraId="7245A6DE" w14:textId="61644CFA" w:rsidR="00E901BA" w:rsidRDefault="00E901BA" w:rsidP="00E901BA">
      <w:pPr>
        <w:spacing w:after="120"/>
        <w:jc w:val="both"/>
        <w:rPr>
          <w:rFonts w:ascii="Lucida Sans Unicode" w:eastAsia="Microsoft YaHei" w:hAnsi="Lucida Sans Unicode" w:cs="Lucida Sans Unicode"/>
          <w:sz w:val="17"/>
          <w:szCs w:val="17"/>
          <w:lang w:val="it-IT"/>
        </w:rPr>
      </w:pPr>
      <w:proofErr w:type="spellStart"/>
      <w:r w:rsidRPr="00C17A95">
        <w:rPr>
          <w:rFonts w:ascii="Lucida Sans Unicode" w:eastAsia="Microsoft YaHei" w:hAnsi="Lucida Sans Unicode" w:cs="Lucida Sans Unicode"/>
          <w:sz w:val="17"/>
          <w:szCs w:val="17"/>
          <w:lang w:val="it-IT"/>
        </w:rPr>
        <w:t>Banque</w:t>
      </w:r>
      <w:proofErr w:type="spellEnd"/>
      <w:r w:rsidRPr="00C17A95">
        <w:rPr>
          <w:rFonts w:ascii="Lucida Sans Unicode" w:eastAsia="Microsoft YaHei" w:hAnsi="Lucida Sans Unicode" w:cs="Lucida Sans Unicode"/>
          <w:sz w:val="17"/>
          <w:szCs w:val="17"/>
          <w:lang w:val="it-IT"/>
        </w:rPr>
        <w:t>: Intesa San Paolo – 7 Piazza Fratelli Rossel</w:t>
      </w:r>
      <w:r>
        <w:rPr>
          <w:rFonts w:ascii="Lucida Sans Unicode" w:eastAsia="Microsoft YaHei" w:hAnsi="Lucida Sans Unicode" w:cs="Lucida Sans Unicode"/>
          <w:sz w:val="17"/>
          <w:szCs w:val="17"/>
          <w:lang w:val="it-IT"/>
        </w:rPr>
        <w:t>l</w:t>
      </w:r>
      <w:r w:rsidRPr="00C17A95">
        <w:rPr>
          <w:rFonts w:ascii="Lucida Sans Unicode" w:eastAsia="Microsoft YaHei" w:hAnsi="Lucida Sans Unicode" w:cs="Lucida Sans Unicode"/>
          <w:sz w:val="17"/>
          <w:szCs w:val="17"/>
          <w:lang w:val="it-IT"/>
        </w:rPr>
        <w:t>i – 58100 Grosseto (GR)</w:t>
      </w:r>
      <w:r>
        <w:rPr>
          <w:rFonts w:ascii="Lucida Sans Unicode" w:eastAsia="Microsoft YaHei" w:hAnsi="Lucida Sans Unicode" w:cs="Lucida Sans Unicode"/>
          <w:sz w:val="17"/>
          <w:szCs w:val="17"/>
          <w:lang w:val="it-IT"/>
        </w:rPr>
        <w:t xml:space="preserve"> </w:t>
      </w:r>
      <w:r w:rsidR="00E93873">
        <w:rPr>
          <w:rFonts w:ascii="Lucida Sans Unicode" w:eastAsia="Microsoft YaHei" w:hAnsi="Lucida Sans Unicode" w:cs="Lucida Sans Unicode"/>
          <w:sz w:val="17"/>
          <w:szCs w:val="17"/>
          <w:lang w:val="it-IT"/>
        </w:rPr>
        <w:t>–</w:t>
      </w:r>
      <w:r>
        <w:rPr>
          <w:rFonts w:ascii="Lucida Sans Unicode" w:eastAsia="Microsoft YaHei" w:hAnsi="Lucida Sans Unicode" w:cs="Lucida Sans Unicode"/>
          <w:sz w:val="17"/>
          <w:szCs w:val="17"/>
          <w:lang w:val="it-IT"/>
        </w:rPr>
        <w:t xml:space="preserve"> Italie</w:t>
      </w:r>
    </w:p>
    <w:p w14:paraId="26D6C465" w14:textId="64F8DF8B" w:rsidR="00E93873" w:rsidRPr="00E93873" w:rsidRDefault="00DF7B5E" w:rsidP="00E901BA">
      <w:pPr>
        <w:spacing w:after="120"/>
        <w:jc w:val="both"/>
        <w:rPr>
          <w:rFonts w:ascii="Lucida Sans Unicode" w:eastAsia="Microsoft YaHei" w:hAnsi="Lucida Sans Unicode" w:cs="Lucida Sans Unicode"/>
          <w:sz w:val="17"/>
          <w:szCs w:val="17"/>
        </w:rPr>
      </w:pPr>
      <w:r w:rsidRPr="00E93873">
        <w:rPr>
          <w:rFonts w:ascii="Lucida Sans Unicode" w:eastAsia="Microsoft YaHei" w:hAnsi="Lucida Sans Unicode" w:cs="Lucida Sans Unicode"/>
          <w:sz w:val="17"/>
          <w:szCs w:val="17"/>
        </w:rPr>
        <w:t>Paiement</w:t>
      </w:r>
      <w:r w:rsidR="00E93873" w:rsidRPr="00E93873">
        <w:rPr>
          <w:rFonts w:ascii="Lucida Sans Unicode" w:eastAsia="Microsoft YaHei" w:hAnsi="Lucida Sans Unicode" w:cs="Lucida Sans Unicode"/>
          <w:sz w:val="17"/>
          <w:szCs w:val="17"/>
        </w:rPr>
        <w:t xml:space="preserve"> par carte possible : n</w:t>
      </w:r>
      <w:r w:rsidR="00E93873">
        <w:rPr>
          <w:rFonts w:ascii="Lucida Sans Unicode" w:eastAsia="Microsoft YaHei" w:hAnsi="Lucida Sans Unicode" w:cs="Lucida Sans Unicode"/>
          <w:sz w:val="17"/>
          <w:szCs w:val="17"/>
        </w:rPr>
        <w:t>ous contacter pour recevoir le lien de paiement</w:t>
      </w:r>
    </w:p>
    <w:p w14:paraId="72582E10" w14:textId="77777777" w:rsidR="00BD1EF9" w:rsidRPr="00E93873" w:rsidRDefault="00BD1EF9" w:rsidP="00BD1EF9">
      <w:pPr>
        <w:jc w:val="both"/>
        <w:rPr>
          <w:rFonts w:ascii="Lucida Sans Unicode" w:eastAsia="Microsoft YaHei" w:hAnsi="Lucida Sans Unicode" w:cs="Lucida Sans Unicode"/>
          <w:b/>
          <w:bCs/>
          <w:sz w:val="4"/>
          <w:szCs w:val="4"/>
        </w:rPr>
      </w:pPr>
    </w:p>
    <w:p w14:paraId="648858D8" w14:textId="134ECD80" w:rsidR="009B562C" w:rsidRPr="00E93873" w:rsidRDefault="00BD1EF9" w:rsidP="001D5D37">
      <w:pPr>
        <w:jc w:val="both"/>
        <w:rPr>
          <w:rFonts w:ascii="Lucida Sans Unicode" w:eastAsia="Microsoft YaHei" w:hAnsi="Lucida Sans Unicode" w:cs="Lucida Sans Unicode"/>
          <w:b/>
          <w:bCs/>
          <w:sz w:val="17"/>
          <w:szCs w:val="17"/>
        </w:rPr>
      </w:pPr>
      <w:r w:rsidRPr="00BD1EF9">
        <w:rPr>
          <w:rFonts w:ascii="Lucida Sans Unicode" w:eastAsia="Microsoft YaHei" w:hAnsi="Lucida Sans Unicode" w:cs="Lucida Sans Unicode"/>
          <w:b/>
          <w:bCs/>
          <w:sz w:val="17"/>
          <w:szCs w:val="17"/>
        </w:rPr>
        <w:t xml:space="preserve">Bordereau à envoyer à : </w:t>
      </w:r>
      <w:hyperlink r:id="rId11" w:history="1">
        <w:r w:rsidRPr="00BD1EF9">
          <w:rPr>
            <w:rStyle w:val="Lienhypertexte"/>
            <w:rFonts w:ascii="Lucida Sans Unicode" w:eastAsia="Microsoft YaHei" w:hAnsi="Lucida Sans Unicode" w:cs="Lucida Sans Unicode"/>
            <w:b/>
            <w:bCs/>
            <w:sz w:val="17"/>
            <w:szCs w:val="17"/>
          </w:rPr>
          <w:t>amministrazione@villaambretta.com</w:t>
        </w:r>
      </w:hyperlink>
      <w:r w:rsidRPr="00BD1EF9">
        <w:rPr>
          <w:rFonts w:ascii="Lucida Sans Unicode" w:eastAsia="Microsoft YaHei" w:hAnsi="Lucida Sans Unicode" w:cs="Lucida Sans Unicode"/>
          <w:b/>
          <w:bCs/>
          <w:sz w:val="17"/>
          <w:szCs w:val="17"/>
        </w:rPr>
        <w:t xml:space="preserve"> o</w:t>
      </w:r>
      <w:r>
        <w:rPr>
          <w:rFonts w:ascii="Lucida Sans Unicode" w:eastAsia="Microsoft YaHei" w:hAnsi="Lucida Sans Unicode" w:cs="Lucida Sans Unicode"/>
          <w:b/>
          <w:bCs/>
          <w:sz w:val="17"/>
          <w:szCs w:val="17"/>
        </w:rPr>
        <w:t>u au moyen du site internet</w:t>
      </w:r>
    </w:p>
    <w:sectPr w:rsidR="009B562C" w:rsidRPr="00E93873" w:rsidSect="00B21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5D729" w14:textId="77777777" w:rsidR="00AD278D" w:rsidRDefault="00AD278D">
      <w:r>
        <w:separator/>
      </w:r>
    </w:p>
  </w:endnote>
  <w:endnote w:type="continuationSeparator" w:id="0">
    <w:p w14:paraId="38E4D5D1" w14:textId="77777777" w:rsidR="00AD278D" w:rsidRDefault="00AD2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35922" w14:textId="0530034E" w:rsidR="00C55151" w:rsidRDefault="00C55151">
    <w:pPr>
      <w:pBdr>
        <w:bottom w:val="single" w:sz="12" w:space="1" w:color="auto"/>
      </w:pBdr>
    </w:pPr>
  </w:p>
  <w:tbl>
    <w:tblPr>
      <w:tblW w:w="0" w:type="auto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3004"/>
      <w:gridCol w:w="2999"/>
      <w:gridCol w:w="3069"/>
    </w:tblGrid>
    <w:tr w:rsidR="00C55151" w:rsidRPr="00E93873" w14:paraId="0C45538F" w14:textId="77777777" w:rsidTr="00C55151">
      <w:tc>
        <w:tcPr>
          <w:tcW w:w="3004" w:type="dxa"/>
          <w:shd w:val="clear" w:color="auto" w:fill="auto"/>
        </w:tcPr>
        <w:p w14:paraId="731EB2CC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>Tenuta Villa Ambretta</w:t>
          </w:r>
        </w:p>
        <w:p w14:paraId="7BBE37AA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4B6A62D4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4B5E326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77C0C65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Tel : + 39 0564 1886 991 </w:t>
          </w:r>
        </w:p>
        <w:p w14:paraId="39864D3A" w14:textId="77777777" w:rsidR="00C55151" w:rsidRPr="00123B17" w:rsidRDefault="00C55151" w:rsidP="00C55151">
          <w:pPr>
            <w:pStyle w:val="Pieddepage"/>
            <w:jc w:val="center"/>
            <w:rPr>
              <w:rFonts w:ascii="Century Gothic" w:eastAsia="Microsoft YaHei" w:hAnsi="Century Gothic" w:cs="Lucida Sans Unicode"/>
              <w:lang w:val="it-IT"/>
            </w:rPr>
          </w:pPr>
        </w:p>
      </w:tc>
      <w:tc>
        <w:tcPr>
          <w:tcW w:w="2999" w:type="dxa"/>
          <w:shd w:val="clear" w:color="auto" w:fill="auto"/>
        </w:tcPr>
        <w:p w14:paraId="704D7E83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Sede Sociale </w:t>
          </w:r>
        </w:p>
        <w:p w14:paraId="67FB5CA0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Via de Barberi n.108 </w:t>
          </w:r>
        </w:p>
        <w:p w14:paraId="311D5BD7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Fab 2 – Scala B 108</w:t>
          </w:r>
        </w:p>
        <w:p w14:paraId="4E59084B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Studio Agrotecnico Andrea Maule</w:t>
          </w: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br/>
            <w:t>58100 Grosseto (GR) - Italia</w:t>
          </w:r>
        </w:p>
      </w:tc>
      <w:tc>
        <w:tcPr>
          <w:tcW w:w="3069" w:type="dxa"/>
          <w:shd w:val="clear" w:color="auto" w:fill="auto"/>
        </w:tcPr>
        <w:p w14:paraId="48A00022" w14:textId="77777777" w:rsidR="00C55151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Codice fiscale e P. IVA:  </w:t>
          </w:r>
        </w:p>
        <w:p w14:paraId="3D31FEDB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420ADD9E" w14:textId="77777777" w:rsidR="00C55151" w:rsidRPr="001B123C" w:rsidRDefault="00C55151" w:rsidP="00C55151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1B123C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35E4C9DF" w14:textId="77777777" w:rsidR="00C55151" w:rsidRPr="001B123C" w:rsidRDefault="00C55151" w:rsidP="00C55151">
          <w:pPr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r w:rsidR="004002DF">
            <w:fldChar w:fldCharType="begin"/>
          </w:r>
          <w:r w:rsidR="004002DF" w:rsidRPr="0075519B">
            <w:rPr>
              <w:lang w:val="it-IT"/>
            </w:rPr>
            <w:instrText>HYPERLINK "mailto:tenutavillaambretta@pec.it"</w:instrText>
          </w:r>
          <w:r w:rsidR="004002DF">
            <w:fldChar w:fldCharType="separate"/>
          </w:r>
          <w:r w:rsidRPr="001B123C"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  <w:t>tenutavillaambretta@pec.it</w:t>
          </w:r>
          <w:r w:rsidR="004002DF"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  <w:fldChar w:fldCharType="end"/>
          </w:r>
        </w:p>
        <w:p w14:paraId="252130D4" w14:textId="77777777" w:rsidR="00C55151" w:rsidRPr="001B123C" w:rsidRDefault="00C55151" w:rsidP="00C55151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  <w:p w14:paraId="055AED11" w14:textId="77777777" w:rsidR="00C55151" w:rsidRPr="00D5096D" w:rsidRDefault="00C55151" w:rsidP="00C55151">
          <w:pPr>
            <w:rPr>
              <w:b/>
              <w:bCs/>
              <w:noProof/>
              <w:color w:val="680000"/>
              <w:sz w:val="20"/>
              <w:lang w:val="it-IT"/>
            </w:rPr>
          </w:pPr>
        </w:p>
      </w:tc>
    </w:tr>
  </w:tbl>
  <w:p w14:paraId="34E37F54" w14:textId="77777777" w:rsidR="00C55151" w:rsidRPr="00574405" w:rsidRDefault="00C55151">
    <w:pPr>
      <w:pStyle w:val="Pieddepag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3007"/>
      <w:gridCol w:w="3005"/>
      <w:gridCol w:w="3050"/>
    </w:tblGrid>
    <w:tr w:rsidR="00C81A50" w:rsidRPr="0075519B" w14:paraId="5DA57B9F" w14:textId="77777777" w:rsidTr="00BB2FA8">
      <w:tc>
        <w:tcPr>
          <w:tcW w:w="3007" w:type="dxa"/>
          <w:shd w:val="clear" w:color="auto" w:fill="auto"/>
        </w:tcPr>
        <w:p w14:paraId="76CBCF9C" w14:textId="77777777" w:rsidR="00C81A50" w:rsidRPr="005A5FD2" w:rsidRDefault="00C81A50" w:rsidP="00C81A50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A5FD2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Tenuta Villa Ambretta</w:t>
          </w:r>
        </w:p>
        <w:p w14:paraId="03E88EA2" w14:textId="77777777" w:rsidR="00C81A50" w:rsidRDefault="00C81A50" w:rsidP="00C81A50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 xml:space="preserve">Azienda Agricola - </w:t>
          </w: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 xml:space="preserve">Agriturismo </w:t>
          </w:r>
        </w:p>
        <w:p w14:paraId="0BB4932E" w14:textId="77777777" w:rsidR="00C81A50" w:rsidRPr="005A5FD2" w:rsidRDefault="00C81A50" w:rsidP="00C81A50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Marrucheti n.91</w:t>
          </w:r>
        </w:p>
        <w:p w14:paraId="297EF346" w14:textId="77777777" w:rsidR="00C81A50" w:rsidRPr="005A5FD2" w:rsidRDefault="00C81A50" w:rsidP="00C81A50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58042 Campagnatico (GR)</w:t>
          </w:r>
        </w:p>
        <w:p w14:paraId="06479AAD" w14:textId="77777777" w:rsidR="00C81A50" w:rsidRPr="005A5FD2" w:rsidRDefault="00C81A50" w:rsidP="00C81A50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Toscana – Italia</w:t>
          </w:r>
        </w:p>
        <w:p w14:paraId="040594F3" w14:textId="77777777" w:rsidR="00C81A50" w:rsidRPr="005A5FD2" w:rsidRDefault="00C81A50" w:rsidP="00C81A50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</w:p>
      </w:tc>
      <w:tc>
        <w:tcPr>
          <w:tcW w:w="3005" w:type="dxa"/>
          <w:shd w:val="clear" w:color="auto" w:fill="auto"/>
        </w:tcPr>
        <w:p w14:paraId="652FE74C" w14:textId="77777777" w:rsidR="00C81A50" w:rsidRDefault="00C81A50" w:rsidP="00C81A50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hyperlink r:id="rId1" w:history="1">
            <w:r w:rsidRPr="00BE78F1">
              <w:rPr>
                <w:rStyle w:val="Lienhypertexte"/>
                <w:rFonts w:ascii="Calibri" w:hAnsi="Calibri"/>
                <w:b/>
                <w:bCs/>
                <w:noProof/>
                <w:sz w:val="18"/>
                <w:szCs w:val="18"/>
                <w:lang w:val="it-IT"/>
              </w:rPr>
              <w:t>www.villaambretta.com</w:t>
            </w:r>
          </w:hyperlink>
        </w:p>
        <w:p w14:paraId="79C93136" w14:textId="77777777" w:rsidR="00C81A50" w:rsidRDefault="00C81A50" w:rsidP="00C81A50">
          <w:pPr>
            <w:jc w:val="center"/>
            <w:rPr>
              <w:rFonts w:ascii="Calibri" w:hAnsi="Calibri"/>
              <w:b/>
              <w:bCs/>
              <w:noProof/>
              <w:color w:val="680000"/>
              <w:sz w:val="14"/>
              <w:szCs w:val="14"/>
              <w:lang w:val="it-IT"/>
            </w:rPr>
          </w:pPr>
        </w:p>
        <w:p w14:paraId="3671E652" w14:textId="77777777" w:rsidR="00C81A50" w:rsidRPr="005E3267" w:rsidRDefault="00C81A50" w:rsidP="00C81A50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E3267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Tel : + 39 0564 1886 991</w:t>
          </w:r>
        </w:p>
        <w:p w14:paraId="4A9D9B73" w14:textId="77777777" w:rsidR="00C81A50" w:rsidRPr="00B07699" w:rsidRDefault="00C81A50" w:rsidP="00C81A50">
          <w:pPr>
            <w:jc w:val="center"/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E3267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</w:tc>
      <w:tc>
        <w:tcPr>
          <w:tcW w:w="3050" w:type="dxa"/>
          <w:shd w:val="clear" w:color="auto" w:fill="auto"/>
        </w:tcPr>
        <w:p w14:paraId="1B616571" w14:textId="77777777" w:rsidR="00C81A50" w:rsidRPr="005A5FD2" w:rsidRDefault="00C81A50" w:rsidP="00C81A50">
          <w:pPr>
            <w:jc w:val="right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A5FD2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fiscale e </w:t>
          </w:r>
          <w: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partita</w:t>
          </w:r>
          <w:r w:rsidRPr="005A5FD2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 IVA:  </w:t>
          </w:r>
        </w:p>
        <w:p w14:paraId="027D71A7" w14:textId="77777777" w:rsidR="00C81A50" w:rsidRPr="005A5FD2" w:rsidRDefault="00C81A50" w:rsidP="00C81A50">
          <w:pPr>
            <w:jc w:val="right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01600950537</w:t>
          </w:r>
        </w:p>
        <w:p w14:paraId="217DBFBA" w14:textId="77777777" w:rsidR="00C81A50" w:rsidRPr="005A5FD2" w:rsidRDefault="00C81A50" w:rsidP="00C81A50">
          <w:pPr>
            <w:jc w:val="right"/>
            <w:rPr>
              <w:rFonts w:ascii="Calibri" w:hAnsi="Calibri" w:cs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 w:cs="Calibri"/>
              <w:b/>
              <w:bCs/>
              <w:noProof/>
              <w:color w:val="680000"/>
              <w:sz w:val="14"/>
              <w:szCs w:val="14"/>
              <w:lang w:val="it-IT"/>
            </w:rPr>
            <w:t xml:space="preserve">Codice univoco : </w:t>
          </w:r>
          <w:r w:rsidRPr="005A5FD2">
            <w:rPr>
              <w:rFonts w:ascii="Calibri" w:hAnsi="Calibri" w:cs="Calibri"/>
              <w:noProof/>
              <w:color w:val="680000"/>
              <w:sz w:val="14"/>
              <w:szCs w:val="14"/>
              <w:lang w:val="it-IT"/>
            </w:rPr>
            <w:t>WY7PJ6K</w:t>
          </w:r>
        </w:p>
        <w:p w14:paraId="703114EB" w14:textId="77777777" w:rsidR="00C81A50" w:rsidRPr="005A5FD2" w:rsidRDefault="00C81A50" w:rsidP="00C81A50">
          <w:pPr>
            <w:jc w:val="right"/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4"/>
              <w:szCs w:val="14"/>
              <w:lang w:val="it-IT"/>
            </w:rPr>
          </w:pPr>
          <w:r w:rsidRPr="005A5FD2">
            <w:rPr>
              <w:rFonts w:ascii="Calibri" w:hAnsi="Calibri" w:cs="Calibri"/>
              <w:b/>
              <w:bCs/>
              <w:noProof/>
              <w:color w:val="680000"/>
              <w:sz w:val="14"/>
              <w:szCs w:val="14"/>
              <w:lang w:val="it-IT"/>
            </w:rPr>
            <w:t xml:space="preserve">Pec: </w:t>
          </w:r>
          <w:r w:rsidR="004002DF">
            <w:fldChar w:fldCharType="begin"/>
          </w:r>
          <w:r w:rsidR="004002DF" w:rsidRPr="0075519B">
            <w:rPr>
              <w:lang w:val="it-IT"/>
            </w:rPr>
            <w:instrText>HYPERLINK "mailto:tenutavillaambretta@pec.it"</w:instrText>
          </w:r>
          <w:r w:rsidR="004002DF">
            <w:fldChar w:fldCharType="separate"/>
          </w:r>
          <w:r w:rsidRPr="005A5FD2"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4"/>
              <w:szCs w:val="14"/>
              <w:lang w:val="it-IT"/>
            </w:rPr>
            <w:t>tenutavillaambretta@pec.it</w:t>
          </w:r>
          <w:r w:rsidR="004002DF"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4"/>
              <w:szCs w:val="14"/>
              <w:lang w:val="it-IT"/>
            </w:rPr>
            <w:fldChar w:fldCharType="end"/>
          </w:r>
        </w:p>
        <w:p w14:paraId="25FC5DC1" w14:textId="77777777" w:rsidR="00C81A50" w:rsidRPr="005A5FD2" w:rsidRDefault="00C81A50" w:rsidP="00C81A50">
          <w:pPr>
            <w:rPr>
              <w:rFonts w:ascii="Calibri" w:hAnsi="Calibri" w:cs="Calibri"/>
              <w:b/>
              <w:bCs/>
              <w:noProof/>
              <w:color w:val="680000"/>
              <w:sz w:val="14"/>
              <w:szCs w:val="14"/>
              <w:lang w:val="it-IT"/>
            </w:rPr>
          </w:pPr>
        </w:p>
      </w:tc>
    </w:tr>
  </w:tbl>
  <w:p w14:paraId="4E1C3EC3" w14:textId="77777777" w:rsidR="00382C96" w:rsidRPr="00E94256" w:rsidRDefault="00382C96" w:rsidP="000702B4">
    <w:pPr>
      <w:pStyle w:val="Pieddepage"/>
      <w:rPr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22B0B" w14:textId="77777777" w:rsidR="00E51242" w:rsidRDefault="00E512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5F27F" w14:textId="77777777" w:rsidR="00AD278D" w:rsidRDefault="00AD278D">
      <w:r>
        <w:separator/>
      </w:r>
    </w:p>
  </w:footnote>
  <w:footnote w:type="continuationSeparator" w:id="0">
    <w:p w14:paraId="4264EE77" w14:textId="77777777" w:rsidR="00AD278D" w:rsidRDefault="00AD2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76294" w14:paraId="3CB622D8" w14:textId="77777777" w:rsidTr="008C0303">
      <w:tc>
        <w:tcPr>
          <w:tcW w:w="4531" w:type="dxa"/>
        </w:tcPr>
        <w:p w14:paraId="2DC655CE" w14:textId="356B6DF7" w:rsidR="00276294" w:rsidRDefault="00276294" w:rsidP="003C04BB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>
            <w:rPr>
              <w:noProof/>
            </w:rPr>
            <w:drawing>
              <wp:inline distT="0" distB="0" distL="0" distR="0" wp14:anchorId="75666628" wp14:editId="746A0D08">
                <wp:extent cx="1428750" cy="8826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5EAA6A6B" w14:textId="77777777" w:rsidR="00276294" w:rsidRPr="00C3264F" w:rsidRDefault="00276294" w:rsidP="00276294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Bordereau de </w:t>
          </w:r>
          <w:r>
            <w:rPr>
              <w:rFonts w:ascii="Lucida Sans Unicode" w:hAnsi="Lucida Sans Unicode" w:cs="Lucida Sans Unicode"/>
              <w:b/>
              <w:sz w:val="29"/>
              <w:szCs w:val="29"/>
            </w:rPr>
            <w:t>c</w:t>
          </w: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ommande </w:t>
          </w:r>
        </w:p>
        <w:p w14:paraId="5DB5B016" w14:textId="77777777" w:rsidR="008C0303" w:rsidRDefault="008C0303" w:rsidP="008C0303">
          <w:pPr>
            <w:pStyle w:val="En-tte"/>
          </w:pPr>
          <w:r w:rsidRPr="00636A88">
            <w:rPr>
              <w:rFonts w:ascii="Lucida Sans Unicode" w:hAnsi="Lucida Sans Unicode" w:cs="Lucida Sans Unicode"/>
              <w:bCs/>
              <w:sz w:val="19"/>
              <w:szCs w:val="19"/>
            </w:rPr>
            <w:t>Huile d’Olive Extra-Vierg</w:t>
          </w:r>
          <w:r>
            <w:rPr>
              <w:rFonts w:ascii="Lucida Sans Unicode" w:hAnsi="Lucida Sans Unicode" w:cs="Lucida Sans Unicode"/>
              <w:bCs/>
              <w:sz w:val="19"/>
              <w:szCs w:val="19"/>
            </w:rPr>
            <w:t>e</w:t>
          </w:r>
        </w:p>
        <w:p w14:paraId="613149F7" w14:textId="77777777" w:rsidR="008C0303" w:rsidRDefault="008C0303" w:rsidP="00276294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</w:p>
        <w:p w14:paraId="2CD684EC" w14:textId="75EF7CD4" w:rsidR="00276294" w:rsidRPr="008C0303" w:rsidRDefault="00276294" w:rsidP="003C04BB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  <w:r>
            <w:rPr>
              <w:rFonts w:ascii="Lucida Sans Unicode" w:hAnsi="Lucida Sans Unicode" w:cs="Lucida Sans Unicode"/>
              <w:bCs/>
              <w:szCs w:val="16"/>
            </w:rPr>
            <w:t>Expédition Union Européenne uniquement</w:t>
          </w:r>
        </w:p>
      </w:tc>
    </w:tr>
  </w:tbl>
  <w:p w14:paraId="4E37AB83" w14:textId="77777777" w:rsidR="008C0303" w:rsidRDefault="008C030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1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6"/>
      <w:gridCol w:w="5742"/>
    </w:tblGrid>
    <w:tr w:rsidR="00260E2A" w14:paraId="4B3415C1" w14:textId="77777777" w:rsidTr="005D6249">
      <w:trPr>
        <w:trHeight w:val="1706"/>
      </w:trPr>
      <w:tc>
        <w:tcPr>
          <w:tcW w:w="3386" w:type="dxa"/>
        </w:tcPr>
        <w:p w14:paraId="3D0186BB" w14:textId="77777777" w:rsidR="00260E2A" w:rsidRDefault="00260E2A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  <w:r>
            <w:rPr>
              <w:noProof/>
            </w:rPr>
            <w:drawing>
              <wp:inline distT="0" distB="0" distL="0" distR="0" wp14:anchorId="2833769D" wp14:editId="595A3548">
                <wp:extent cx="1428750" cy="8826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6E0BB4" w14:textId="77777777" w:rsidR="00C03F71" w:rsidRDefault="00C03F71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  <w:p w14:paraId="31813565" w14:textId="02A1BB01" w:rsidR="004633F9" w:rsidRPr="00BC522A" w:rsidRDefault="004002DF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20"/>
              <w:lang w:val="it-IT"/>
            </w:rPr>
          </w:pPr>
          <w:hyperlink r:id="rId2" w:history="1">
            <w:r w:rsidR="00BC522A" w:rsidRPr="00C63BAB">
              <w:rPr>
                <w:rStyle w:val="Lienhypertexte"/>
                <w:rFonts w:ascii="Lucida Sans Unicode" w:hAnsi="Lucida Sans Unicode" w:cs="Lucida Sans Unicode"/>
                <w:b/>
                <w:sz w:val="20"/>
                <w:lang w:val="it-IT"/>
              </w:rPr>
              <w:t>www.villaambretta.com</w:t>
            </w:r>
          </w:hyperlink>
        </w:p>
        <w:p w14:paraId="07BE4278" w14:textId="05D0ACC8" w:rsidR="00C03F71" w:rsidRPr="002D08A9" w:rsidRDefault="00C03F71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</w:tc>
      <w:tc>
        <w:tcPr>
          <w:tcW w:w="5742" w:type="dxa"/>
        </w:tcPr>
        <w:p w14:paraId="2908A1CE" w14:textId="3F5CDCFE" w:rsidR="002D08A9" w:rsidRPr="0047562C" w:rsidRDefault="00E51242" w:rsidP="00E51242">
          <w:pPr>
            <w:tabs>
              <w:tab w:val="left" w:pos="970"/>
            </w:tabs>
            <w:jc w:val="right"/>
            <w:rPr>
              <w:rFonts w:ascii="Lucida Sans Unicode" w:hAnsi="Lucida Sans Unicode" w:cs="Lucida Sans Unicode"/>
              <w:sz w:val="19"/>
              <w:szCs w:val="19"/>
            </w:rPr>
          </w:pPr>
          <w:r>
            <w:rPr>
              <w:noProof/>
            </w:rPr>
            <w:drawing>
              <wp:inline distT="0" distB="0" distL="0" distR="0" wp14:anchorId="6BF2245F" wp14:editId="31B935CE">
                <wp:extent cx="1828800" cy="182880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1E28AA" w14:textId="77777777" w:rsidR="00260E2A" w:rsidRDefault="00260E2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D8D2" w14:textId="77777777" w:rsidR="00E51242" w:rsidRDefault="00E512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72448"/>
    <w:multiLevelType w:val="hybridMultilevel"/>
    <w:tmpl w:val="32205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A1535"/>
    <w:multiLevelType w:val="hybridMultilevel"/>
    <w:tmpl w:val="A64643B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95B2C"/>
    <w:multiLevelType w:val="hybridMultilevel"/>
    <w:tmpl w:val="EA0441EA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1245F"/>
    <w:multiLevelType w:val="hybridMultilevel"/>
    <w:tmpl w:val="77406148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F6113"/>
    <w:multiLevelType w:val="singleLevel"/>
    <w:tmpl w:val="D5A6DF1E"/>
    <w:lvl w:ilvl="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5" w15:restartNumberingAfterBreak="0">
    <w:nsid w:val="6DB214D3"/>
    <w:multiLevelType w:val="hybridMultilevel"/>
    <w:tmpl w:val="08563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3409E"/>
    <w:multiLevelType w:val="hybridMultilevel"/>
    <w:tmpl w:val="C49AF868"/>
    <w:lvl w:ilvl="0" w:tplc="0E90FA10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27724"/>
    <w:multiLevelType w:val="hybridMultilevel"/>
    <w:tmpl w:val="E1FE887E"/>
    <w:lvl w:ilvl="0" w:tplc="4B5C80E8"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7C3F4F35"/>
    <w:multiLevelType w:val="hybridMultilevel"/>
    <w:tmpl w:val="C43E3688"/>
    <w:lvl w:ilvl="0" w:tplc="7A0829FA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656451314">
    <w:abstractNumId w:val="4"/>
  </w:num>
  <w:num w:numId="2" w16cid:durableId="1020472088">
    <w:abstractNumId w:val="1"/>
  </w:num>
  <w:num w:numId="3" w16cid:durableId="109324148">
    <w:abstractNumId w:val="7"/>
  </w:num>
  <w:num w:numId="4" w16cid:durableId="1781607332">
    <w:abstractNumId w:val="0"/>
  </w:num>
  <w:num w:numId="5" w16cid:durableId="1380780132">
    <w:abstractNumId w:val="6"/>
  </w:num>
  <w:num w:numId="6" w16cid:durableId="582956707">
    <w:abstractNumId w:val="8"/>
  </w:num>
  <w:num w:numId="7" w16cid:durableId="849874779">
    <w:abstractNumId w:val="3"/>
  </w:num>
  <w:num w:numId="8" w16cid:durableId="790247130">
    <w:abstractNumId w:val="2"/>
  </w:num>
  <w:num w:numId="9" w16cid:durableId="13602778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9A"/>
    <w:rsid w:val="000153E0"/>
    <w:rsid w:val="00024D75"/>
    <w:rsid w:val="00026521"/>
    <w:rsid w:val="00030C9B"/>
    <w:rsid w:val="00033CEC"/>
    <w:rsid w:val="00044CBB"/>
    <w:rsid w:val="0004719F"/>
    <w:rsid w:val="00056C54"/>
    <w:rsid w:val="00057E38"/>
    <w:rsid w:val="00067B8D"/>
    <w:rsid w:val="000702B4"/>
    <w:rsid w:val="00074D0E"/>
    <w:rsid w:val="00076A92"/>
    <w:rsid w:val="000828AE"/>
    <w:rsid w:val="000836F9"/>
    <w:rsid w:val="00094F4E"/>
    <w:rsid w:val="000A3A09"/>
    <w:rsid w:val="000A411F"/>
    <w:rsid w:val="000D1687"/>
    <w:rsid w:val="000D2003"/>
    <w:rsid w:val="000E08BF"/>
    <w:rsid w:val="000E2496"/>
    <w:rsid w:val="000E2A21"/>
    <w:rsid w:val="001029CB"/>
    <w:rsid w:val="001059D2"/>
    <w:rsid w:val="00107EC8"/>
    <w:rsid w:val="0011783A"/>
    <w:rsid w:val="00120891"/>
    <w:rsid w:val="00123B17"/>
    <w:rsid w:val="00124AB5"/>
    <w:rsid w:val="0014211F"/>
    <w:rsid w:val="001426AD"/>
    <w:rsid w:val="00145C4B"/>
    <w:rsid w:val="00146B61"/>
    <w:rsid w:val="0015014E"/>
    <w:rsid w:val="001573F6"/>
    <w:rsid w:val="00163E98"/>
    <w:rsid w:val="00164ADA"/>
    <w:rsid w:val="0017215A"/>
    <w:rsid w:val="0017486C"/>
    <w:rsid w:val="00177779"/>
    <w:rsid w:val="00194441"/>
    <w:rsid w:val="00195C92"/>
    <w:rsid w:val="001A1D78"/>
    <w:rsid w:val="001A3B0A"/>
    <w:rsid w:val="001A3F98"/>
    <w:rsid w:val="001B123C"/>
    <w:rsid w:val="001B3950"/>
    <w:rsid w:val="001D5D37"/>
    <w:rsid w:val="001E17E3"/>
    <w:rsid w:val="001E43FE"/>
    <w:rsid w:val="001E5501"/>
    <w:rsid w:val="001F500C"/>
    <w:rsid w:val="0020375A"/>
    <w:rsid w:val="00204265"/>
    <w:rsid w:val="00217CDC"/>
    <w:rsid w:val="00223BC6"/>
    <w:rsid w:val="0023020F"/>
    <w:rsid w:val="00234A90"/>
    <w:rsid w:val="00236DDB"/>
    <w:rsid w:val="00237711"/>
    <w:rsid w:val="00260E2A"/>
    <w:rsid w:val="0026575E"/>
    <w:rsid w:val="00275E37"/>
    <w:rsid w:val="00276294"/>
    <w:rsid w:val="00285159"/>
    <w:rsid w:val="00293BD5"/>
    <w:rsid w:val="00295E20"/>
    <w:rsid w:val="00297A66"/>
    <w:rsid w:val="002A6FB3"/>
    <w:rsid w:val="002C07D0"/>
    <w:rsid w:val="002C79B8"/>
    <w:rsid w:val="002C7CAE"/>
    <w:rsid w:val="002D08A9"/>
    <w:rsid w:val="002D4C5C"/>
    <w:rsid w:val="002F74EA"/>
    <w:rsid w:val="003011BA"/>
    <w:rsid w:val="00317ED2"/>
    <w:rsid w:val="00320730"/>
    <w:rsid w:val="00323B03"/>
    <w:rsid w:val="00325EC8"/>
    <w:rsid w:val="003275B8"/>
    <w:rsid w:val="003300B0"/>
    <w:rsid w:val="00336923"/>
    <w:rsid w:val="00337030"/>
    <w:rsid w:val="003432DB"/>
    <w:rsid w:val="00360DDC"/>
    <w:rsid w:val="00363A9E"/>
    <w:rsid w:val="00365C24"/>
    <w:rsid w:val="00366C24"/>
    <w:rsid w:val="00382C96"/>
    <w:rsid w:val="00385AA2"/>
    <w:rsid w:val="00386113"/>
    <w:rsid w:val="00387520"/>
    <w:rsid w:val="00392D18"/>
    <w:rsid w:val="003A7B12"/>
    <w:rsid w:val="003C04BB"/>
    <w:rsid w:val="003D1976"/>
    <w:rsid w:val="003D49E9"/>
    <w:rsid w:val="003E2C5D"/>
    <w:rsid w:val="004002DF"/>
    <w:rsid w:val="00405485"/>
    <w:rsid w:val="00412772"/>
    <w:rsid w:val="004165E4"/>
    <w:rsid w:val="0043210E"/>
    <w:rsid w:val="004351F6"/>
    <w:rsid w:val="004365E8"/>
    <w:rsid w:val="00451137"/>
    <w:rsid w:val="004531A7"/>
    <w:rsid w:val="00461E37"/>
    <w:rsid w:val="00462CB5"/>
    <w:rsid w:val="004633F9"/>
    <w:rsid w:val="0047562C"/>
    <w:rsid w:val="00475DB1"/>
    <w:rsid w:val="0049365F"/>
    <w:rsid w:val="00496582"/>
    <w:rsid w:val="00497E00"/>
    <w:rsid w:val="004A0DE1"/>
    <w:rsid w:val="004B0E56"/>
    <w:rsid w:val="004B70F8"/>
    <w:rsid w:val="004C12E8"/>
    <w:rsid w:val="004C1945"/>
    <w:rsid w:val="004C6912"/>
    <w:rsid w:val="004C6C6C"/>
    <w:rsid w:val="004D4080"/>
    <w:rsid w:val="004D4353"/>
    <w:rsid w:val="004D719B"/>
    <w:rsid w:val="004D7225"/>
    <w:rsid w:val="004F6518"/>
    <w:rsid w:val="00505ABD"/>
    <w:rsid w:val="00514E0C"/>
    <w:rsid w:val="00517AAE"/>
    <w:rsid w:val="00520378"/>
    <w:rsid w:val="00520DCE"/>
    <w:rsid w:val="00521567"/>
    <w:rsid w:val="0052294B"/>
    <w:rsid w:val="00523F5A"/>
    <w:rsid w:val="0053237B"/>
    <w:rsid w:val="00532ACA"/>
    <w:rsid w:val="0054459C"/>
    <w:rsid w:val="00546AB9"/>
    <w:rsid w:val="00552040"/>
    <w:rsid w:val="00553594"/>
    <w:rsid w:val="00557B7B"/>
    <w:rsid w:val="005666B3"/>
    <w:rsid w:val="00574405"/>
    <w:rsid w:val="005753E4"/>
    <w:rsid w:val="00581F28"/>
    <w:rsid w:val="00583E85"/>
    <w:rsid w:val="0058416C"/>
    <w:rsid w:val="0058554F"/>
    <w:rsid w:val="00587CCE"/>
    <w:rsid w:val="00590280"/>
    <w:rsid w:val="00596FC0"/>
    <w:rsid w:val="005A5FD2"/>
    <w:rsid w:val="005A7B39"/>
    <w:rsid w:val="005B0253"/>
    <w:rsid w:val="005D6249"/>
    <w:rsid w:val="005E1003"/>
    <w:rsid w:val="005E2FB7"/>
    <w:rsid w:val="005E3285"/>
    <w:rsid w:val="005E6A9C"/>
    <w:rsid w:val="005F320B"/>
    <w:rsid w:val="005F50EA"/>
    <w:rsid w:val="005F7551"/>
    <w:rsid w:val="005F797A"/>
    <w:rsid w:val="00600A50"/>
    <w:rsid w:val="00603CE4"/>
    <w:rsid w:val="00641BFB"/>
    <w:rsid w:val="0064203A"/>
    <w:rsid w:val="00642C1D"/>
    <w:rsid w:val="00645F8B"/>
    <w:rsid w:val="00653038"/>
    <w:rsid w:val="0066039C"/>
    <w:rsid w:val="00661586"/>
    <w:rsid w:val="00661FB9"/>
    <w:rsid w:val="00665C80"/>
    <w:rsid w:val="00667E0D"/>
    <w:rsid w:val="00667FA1"/>
    <w:rsid w:val="00667FCD"/>
    <w:rsid w:val="0068486E"/>
    <w:rsid w:val="006850F1"/>
    <w:rsid w:val="00692AC6"/>
    <w:rsid w:val="006A3BF4"/>
    <w:rsid w:val="006B3D64"/>
    <w:rsid w:val="006C6920"/>
    <w:rsid w:val="006D4DB8"/>
    <w:rsid w:val="006E6ED8"/>
    <w:rsid w:val="007034F8"/>
    <w:rsid w:val="00703DE9"/>
    <w:rsid w:val="007072D7"/>
    <w:rsid w:val="00715F11"/>
    <w:rsid w:val="007174A3"/>
    <w:rsid w:val="007246F2"/>
    <w:rsid w:val="00725DCD"/>
    <w:rsid w:val="00737DE1"/>
    <w:rsid w:val="00746D07"/>
    <w:rsid w:val="0075519B"/>
    <w:rsid w:val="007714C6"/>
    <w:rsid w:val="00772D89"/>
    <w:rsid w:val="00776F76"/>
    <w:rsid w:val="007A7B94"/>
    <w:rsid w:val="007B46A5"/>
    <w:rsid w:val="007B7482"/>
    <w:rsid w:val="007B7B87"/>
    <w:rsid w:val="007C439D"/>
    <w:rsid w:val="007D28A7"/>
    <w:rsid w:val="007D2DA6"/>
    <w:rsid w:val="007F1137"/>
    <w:rsid w:val="00814F52"/>
    <w:rsid w:val="0082132E"/>
    <w:rsid w:val="008325A1"/>
    <w:rsid w:val="00837066"/>
    <w:rsid w:val="008509C4"/>
    <w:rsid w:val="0086781C"/>
    <w:rsid w:val="0087108D"/>
    <w:rsid w:val="008749ED"/>
    <w:rsid w:val="00885E8A"/>
    <w:rsid w:val="008C0303"/>
    <w:rsid w:val="008D51F8"/>
    <w:rsid w:val="008D64F6"/>
    <w:rsid w:val="008E27D6"/>
    <w:rsid w:val="008E4300"/>
    <w:rsid w:val="008E47B0"/>
    <w:rsid w:val="008E73B2"/>
    <w:rsid w:val="008F3516"/>
    <w:rsid w:val="00910835"/>
    <w:rsid w:val="00913CE0"/>
    <w:rsid w:val="009318D3"/>
    <w:rsid w:val="009379D7"/>
    <w:rsid w:val="00943EB9"/>
    <w:rsid w:val="00952686"/>
    <w:rsid w:val="0095668F"/>
    <w:rsid w:val="00966335"/>
    <w:rsid w:val="009719E6"/>
    <w:rsid w:val="00974644"/>
    <w:rsid w:val="0097668A"/>
    <w:rsid w:val="00986AFB"/>
    <w:rsid w:val="00990EE5"/>
    <w:rsid w:val="00995BFD"/>
    <w:rsid w:val="009A43E7"/>
    <w:rsid w:val="009A45AF"/>
    <w:rsid w:val="009A6897"/>
    <w:rsid w:val="009B4D97"/>
    <w:rsid w:val="009B562C"/>
    <w:rsid w:val="009C4C0D"/>
    <w:rsid w:val="009C57FA"/>
    <w:rsid w:val="009D05D2"/>
    <w:rsid w:val="009D29B6"/>
    <w:rsid w:val="009D76BA"/>
    <w:rsid w:val="009E2EEB"/>
    <w:rsid w:val="009E42C4"/>
    <w:rsid w:val="009E5A02"/>
    <w:rsid w:val="009F6F82"/>
    <w:rsid w:val="009F7652"/>
    <w:rsid w:val="00A108E9"/>
    <w:rsid w:val="00A2248C"/>
    <w:rsid w:val="00A23168"/>
    <w:rsid w:val="00A272DE"/>
    <w:rsid w:val="00A27E0B"/>
    <w:rsid w:val="00A31C70"/>
    <w:rsid w:val="00A35577"/>
    <w:rsid w:val="00A36CF3"/>
    <w:rsid w:val="00A37221"/>
    <w:rsid w:val="00A52587"/>
    <w:rsid w:val="00A6586E"/>
    <w:rsid w:val="00A86BCE"/>
    <w:rsid w:val="00A9772D"/>
    <w:rsid w:val="00AA619D"/>
    <w:rsid w:val="00AA7601"/>
    <w:rsid w:val="00AA79FC"/>
    <w:rsid w:val="00AB0D4B"/>
    <w:rsid w:val="00AB2B4D"/>
    <w:rsid w:val="00AC4973"/>
    <w:rsid w:val="00AC6DA4"/>
    <w:rsid w:val="00AD172D"/>
    <w:rsid w:val="00AD278D"/>
    <w:rsid w:val="00AD7C06"/>
    <w:rsid w:val="00AE04B4"/>
    <w:rsid w:val="00AF3A0A"/>
    <w:rsid w:val="00B049EB"/>
    <w:rsid w:val="00B050DA"/>
    <w:rsid w:val="00B1295D"/>
    <w:rsid w:val="00B1434C"/>
    <w:rsid w:val="00B15B6F"/>
    <w:rsid w:val="00B20CA1"/>
    <w:rsid w:val="00B21445"/>
    <w:rsid w:val="00B22B63"/>
    <w:rsid w:val="00B24F29"/>
    <w:rsid w:val="00B46869"/>
    <w:rsid w:val="00B62074"/>
    <w:rsid w:val="00B70833"/>
    <w:rsid w:val="00B73BFF"/>
    <w:rsid w:val="00B73CCA"/>
    <w:rsid w:val="00B74E44"/>
    <w:rsid w:val="00B94A03"/>
    <w:rsid w:val="00B95D02"/>
    <w:rsid w:val="00BA6682"/>
    <w:rsid w:val="00BB2752"/>
    <w:rsid w:val="00BC522A"/>
    <w:rsid w:val="00BC607F"/>
    <w:rsid w:val="00BD1EF9"/>
    <w:rsid w:val="00BD5585"/>
    <w:rsid w:val="00BD6AAD"/>
    <w:rsid w:val="00BE0A62"/>
    <w:rsid w:val="00BF315F"/>
    <w:rsid w:val="00C03F71"/>
    <w:rsid w:val="00C04A5E"/>
    <w:rsid w:val="00C06F09"/>
    <w:rsid w:val="00C119F3"/>
    <w:rsid w:val="00C20E3D"/>
    <w:rsid w:val="00C27CE1"/>
    <w:rsid w:val="00C34B94"/>
    <w:rsid w:val="00C426D8"/>
    <w:rsid w:val="00C42D67"/>
    <w:rsid w:val="00C532DF"/>
    <w:rsid w:val="00C55151"/>
    <w:rsid w:val="00C7547D"/>
    <w:rsid w:val="00C800EE"/>
    <w:rsid w:val="00C81A50"/>
    <w:rsid w:val="00C8204E"/>
    <w:rsid w:val="00C82840"/>
    <w:rsid w:val="00C838DA"/>
    <w:rsid w:val="00C84AEF"/>
    <w:rsid w:val="00C865DD"/>
    <w:rsid w:val="00C94EED"/>
    <w:rsid w:val="00CA0855"/>
    <w:rsid w:val="00CB375E"/>
    <w:rsid w:val="00CB4EAF"/>
    <w:rsid w:val="00CC7991"/>
    <w:rsid w:val="00CD1F7B"/>
    <w:rsid w:val="00CD6981"/>
    <w:rsid w:val="00CE294A"/>
    <w:rsid w:val="00CF530D"/>
    <w:rsid w:val="00CF64EF"/>
    <w:rsid w:val="00D0376F"/>
    <w:rsid w:val="00D0570B"/>
    <w:rsid w:val="00D10463"/>
    <w:rsid w:val="00D14AD2"/>
    <w:rsid w:val="00D31A10"/>
    <w:rsid w:val="00D47C25"/>
    <w:rsid w:val="00D5096D"/>
    <w:rsid w:val="00D80C75"/>
    <w:rsid w:val="00D835D4"/>
    <w:rsid w:val="00D869CF"/>
    <w:rsid w:val="00D86DF5"/>
    <w:rsid w:val="00D92D34"/>
    <w:rsid w:val="00D96329"/>
    <w:rsid w:val="00DA0CB8"/>
    <w:rsid w:val="00DA157D"/>
    <w:rsid w:val="00DB22BE"/>
    <w:rsid w:val="00DF7B5E"/>
    <w:rsid w:val="00E06C13"/>
    <w:rsid w:val="00E15FF1"/>
    <w:rsid w:val="00E3251D"/>
    <w:rsid w:val="00E47F9E"/>
    <w:rsid w:val="00E51242"/>
    <w:rsid w:val="00E628F9"/>
    <w:rsid w:val="00E639A9"/>
    <w:rsid w:val="00E7502C"/>
    <w:rsid w:val="00E77954"/>
    <w:rsid w:val="00E86581"/>
    <w:rsid w:val="00E901BA"/>
    <w:rsid w:val="00E91D0F"/>
    <w:rsid w:val="00E93873"/>
    <w:rsid w:val="00E94256"/>
    <w:rsid w:val="00E94EB1"/>
    <w:rsid w:val="00E97BD8"/>
    <w:rsid w:val="00EA1C9E"/>
    <w:rsid w:val="00EA4F6D"/>
    <w:rsid w:val="00EB63B7"/>
    <w:rsid w:val="00EC2D70"/>
    <w:rsid w:val="00EC359A"/>
    <w:rsid w:val="00EF7278"/>
    <w:rsid w:val="00EF75EE"/>
    <w:rsid w:val="00F02FC5"/>
    <w:rsid w:val="00F06C75"/>
    <w:rsid w:val="00F16044"/>
    <w:rsid w:val="00F2097D"/>
    <w:rsid w:val="00F61FAB"/>
    <w:rsid w:val="00F67C60"/>
    <w:rsid w:val="00F75539"/>
    <w:rsid w:val="00F92139"/>
    <w:rsid w:val="00F9229C"/>
    <w:rsid w:val="00F93F8A"/>
    <w:rsid w:val="00F96276"/>
    <w:rsid w:val="00FC2B75"/>
    <w:rsid w:val="00FC7BE3"/>
    <w:rsid w:val="00FE06A8"/>
    <w:rsid w:val="00FF2E29"/>
    <w:rsid w:val="00FF3322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4DD58E"/>
  <w15:chartTrackingRefBased/>
  <w15:docId w15:val="{E16C7377-A182-46C9-976B-C226733C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16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ind w:left="1416"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jc w:val="both"/>
      <w:outlineLvl w:val="2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ind w:firstLine="708"/>
      <w:jc w:val="both"/>
    </w:pPr>
    <w:rPr>
      <w:sz w:val="24"/>
    </w:rPr>
  </w:style>
  <w:style w:type="paragraph" w:styleId="Corpsdetexte">
    <w:name w:val="Body Text"/>
    <w:basedOn w:val="Normal"/>
    <w:pPr>
      <w:jc w:val="both"/>
    </w:pPr>
    <w:rPr>
      <w:sz w:val="22"/>
    </w:rPr>
  </w:style>
  <w:style w:type="paragraph" w:styleId="Textedebulles">
    <w:name w:val="Balloon Text"/>
    <w:basedOn w:val="Normal"/>
    <w:link w:val="TextedebullesCar"/>
    <w:rsid w:val="0038611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38611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033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E94256"/>
    <w:rPr>
      <w:color w:val="0000FF"/>
      <w:u w:val="single"/>
    </w:rPr>
  </w:style>
  <w:style w:type="character" w:customStyle="1" w:styleId="jlqj4b">
    <w:name w:val="jlqj4b"/>
    <w:basedOn w:val="Policepardfaut"/>
    <w:rsid w:val="00074D0E"/>
  </w:style>
  <w:style w:type="paragraph" w:styleId="Paragraphedeliste">
    <w:name w:val="List Paragraph"/>
    <w:basedOn w:val="Normal"/>
    <w:uiPriority w:val="34"/>
    <w:qFormat/>
    <w:rsid w:val="007D28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63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mministrazione@villaambrett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llaambrett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villaambretta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e%20MONTIGNY\CIRCE%20Finance\CIRCE%20Finance%20Team%20Site%20-%20VILLA%20AMBRETTA%20AMMINISTRAZIONE\Fattura%20Vendita\2021%2000%20VA%20Template%20Olio%206x50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a47d23-3e67-4444-a038-53a6800cc2f8">
      <Terms xmlns="http://schemas.microsoft.com/office/infopath/2007/PartnerControls"/>
    </lcf76f155ced4ddcb4097134ff3c332f>
    <TaxCatchAll xmlns="1778ba03-99e0-42ad-acfc-1d4612483bd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F6F3BAF893A419791FFD5DDD7BD55" ma:contentTypeVersion="15" ma:contentTypeDescription="Create a new document." ma:contentTypeScope="" ma:versionID="0f3c8d4d7ea5873eea646cedc20afe64">
  <xsd:schema xmlns:xsd="http://www.w3.org/2001/XMLSchema" xmlns:xs="http://www.w3.org/2001/XMLSchema" xmlns:p="http://schemas.microsoft.com/office/2006/metadata/properties" xmlns:ns2="1778ba03-99e0-42ad-acfc-1d4612483bd7" xmlns:ns3="45a47d23-3e67-4444-a038-53a6800cc2f8" targetNamespace="http://schemas.microsoft.com/office/2006/metadata/properties" ma:root="true" ma:fieldsID="20642a63e19dcd9f42cc4dc293e64a21" ns2:_="" ns3:_="">
    <xsd:import namespace="1778ba03-99e0-42ad-acfc-1d4612483bd7"/>
    <xsd:import namespace="45a47d23-3e67-4444-a038-53a6800cc2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8ba03-99e0-42ad-acfc-1d4612483b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4c9398-9481-43d8-b014-25ca8ff5516a}" ma:internalName="TaxCatchAll" ma:showField="CatchAllData" ma:web="1778ba03-99e0-42ad-acfc-1d4612483b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7d23-3e67-4444-a038-53a6800cc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407809-8882-4aa4-b5cc-45b809fcd2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DB1BD-A686-45EC-9C79-7D68AC116412}">
  <ds:schemaRefs>
    <ds:schemaRef ds:uri="http://schemas.microsoft.com/office/2006/metadata/properties"/>
    <ds:schemaRef ds:uri="http://schemas.microsoft.com/office/infopath/2007/PartnerControls"/>
    <ds:schemaRef ds:uri="45a47d23-3e67-4444-a038-53a6800cc2f8"/>
    <ds:schemaRef ds:uri="1778ba03-99e0-42ad-acfc-1d4612483bd7"/>
  </ds:schemaRefs>
</ds:datastoreItem>
</file>

<file path=customXml/itemProps2.xml><?xml version="1.0" encoding="utf-8"?>
<ds:datastoreItem xmlns:ds="http://schemas.openxmlformats.org/officeDocument/2006/customXml" ds:itemID="{B6E169D0-2DCF-4682-9005-F4CA28520A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8ba03-99e0-42ad-acfc-1d4612483bd7"/>
    <ds:schemaRef ds:uri="45a47d23-3e67-4444-a038-53a6800cc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34D089-B245-411A-9265-FD0195A58B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55664B-BEC4-4A55-B02B-AF5A57C0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 00 VA Template Olio 6x500</Template>
  <TotalTime>2011</TotalTime>
  <Pages>1</Pages>
  <Words>301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Monsieur Albert Amozig</vt:lpstr>
      <vt:lpstr>Monsieur Albert Amozig</vt:lpstr>
    </vt:vector>
  </TitlesOfParts>
  <Company>Montigny and Co.</Company>
  <LinksUpToDate>false</LinksUpToDate>
  <CharactersWithSpaces>1763</CharactersWithSpaces>
  <SharedDoc>false</SharedDoc>
  <HLinks>
    <vt:vector size="6" baseType="variant">
      <vt:variant>
        <vt:i4>458791</vt:i4>
      </vt:variant>
      <vt:variant>
        <vt:i4>0</vt:i4>
      </vt:variant>
      <vt:variant>
        <vt:i4>0</vt:i4>
      </vt:variant>
      <vt:variant>
        <vt:i4>5</vt:i4>
      </vt:variant>
      <vt:variant>
        <vt:lpwstr>mailto:tenutavillaambretta@pec.it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Albert Amozig</dc:title>
  <dc:subject/>
  <dc:creator>Philippe MONTIGNY</dc:creator>
  <cp:keywords/>
  <cp:lastModifiedBy>Philippe Montigny</cp:lastModifiedBy>
  <cp:revision>274</cp:revision>
  <cp:lastPrinted>2021-11-01T16:35:00Z</cp:lastPrinted>
  <dcterms:created xsi:type="dcterms:W3CDTF">2021-01-19T09:55:00Z</dcterms:created>
  <dcterms:modified xsi:type="dcterms:W3CDTF">2022-11-26T12:23:00Z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0x010100801F6F3BAF893A419791FFD5DDD7BD55</vt:lpwstr>
  </property>
  <property fmtid="{D5CDD505-2E9C-101B-9397-08002B2CF9AE}" pid="3" name="MediaServiceImageTags">
    <vt:lpwstr/>
  </property>
</Properties>
</file>