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039B" w14:textId="5F5BC1E8" w:rsidR="009719E6" w:rsidRPr="00150A22" w:rsidRDefault="007D4CC3" w:rsidP="003C04BB">
      <w:pP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</w:pP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Modulo d’ordine</w:t>
      </w:r>
      <w:r w:rsidR="00596FC0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: </w:t>
      </w: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Olio d’oliva extra-vergine</w:t>
      </w:r>
      <w:r w:rsidR="00596FC0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, </w:t>
      </w: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spremut</w:t>
      </w:r>
      <w:r w:rsidR="00112CB5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o</w:t>
      </w:r>
      <w:r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 a freddo con le olive della Tenuta </w:t>
      </w:r>
      <w:r w:rsidR="00B46869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Villa Ambretta</w:t>
      </w:r>
    </w:p>
    <w:p w14:paraId="1356C407" w14:textId="77777777" w:rsidR="005F797A" w:rsidRPr="00150A22" w:rsidRDefault="005F797A" w:rsidP="003C04BB">
      <w:pPr>
        <w:rPr>
          <w:rFonts w:ascii="Lucida Sans Unicode" w:hAnsi="Lucida Sans Unicode" w:cs="Lucida Sans Unicode"/>
          <w:b/>
          <w:bCs/>
          <w:sz w:val="4"/>
          <w:szCs w:val="4"/>
          <w:lang w:val="it-IT"/>
        </w:rPr>
      </w:pPr>
    </w:p>
    <w:tbl>
      <w:tblPr>
        <w:tblW w:w="9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160"/>
        <w:gridCol w:w="2321"/>
        <w:gridCol w:w="2451"/>
        <w:gridCol w:w="1368"/>
      </w:tblGrid>
      <w:tr w:rsidR="00990EE5" w:rsidRPr="00150A22" w14:paraId="5A615D00" w14:textId="77777777" w:rsidTr="00A049FB">
        <w:trPr>
          <w:trHeight w:val="239"/>
        </w:trPr>
        <w:tc>
          <w:tcPr>
            <w:tcW w:w="17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834BD3F" w14:textId="77777777" w:rsidR="007D4CC3" w:rsidRPr="00150A22" w:rsidRDefault="007D4CC3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Confezione </w:t>
            </w:r>
          </w:p>
          <w:p w14:paraId="54DF4A4C" w14:textId="54212FD4" w:rsidR="00990EE5" w:rsidRPr="00150A22" w:rsidRDefault="007D4CC3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disponibile</w:t>
            </w:r>
            <w:r w:rsidR="002C07D0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</w:t>
            </w:r>
            <w:r w:rsidR="002C07D0" w:rsidRPr="00112CB5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(</w:t>
            </w:r>
            <w:r w:rsidR="00F16044" w:rsidRPr="00112CB5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a)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15321EED" w14:textId="54C04B54" w:rsidR="00990EE5" w:rsidRPr="00150A22" w:rsidRDefault="00124EF0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Prezzo </w:t>
            </w:r>
            <w:r w:rsidR="007D4CC3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bottiglie</w:t>
            </w:r>
            <w:r w:rsidR="00990EE5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39021F7" w14:textId="3954FFB4" w:rsidR="00990EE5" w:rsidRPr="00150A22" w:rsidRDefault="00113BB4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Quantità</w:t>
            </w:r>
            <w:r w:rsidR="006B7256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di bottiglie</w:t>
            </w:r>
          </w:p>
          <w:p w14:paraId="3ED9315B" w14:textId="5A302773" w:rsidR="00990EE5" w:rsidRPr="00150A22" w:rsidRDefault="00113BB4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Annata</w:t>
            </w:r>
            <w:r w:rsidR="00990EE5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202</w:t>
            </w:r>
            <w:r w:rsidR="003E396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1</w:t>
            </w:r>
            <w:r w:rsidR="00990EE5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/202</w:t>
            </w:r>
            <w:r w:rsidR="003E396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2</w:t>
            </w:r>
            <w:r w:rsidR="00990EE5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</w:t>
            </w:r>
            <w:r w:rsidR="00990EE5" w:rsidRPr="00112CB5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(b)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471578" w14:textId="43047F56" w:rsidR="00113BB4" w:rsidRPr="00150A22" w:rsidRDefault="00113BB4" w:rsidP="00113BB4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Quantità di bottiglie</w:t>
            </w:r>
          </w:p>
          <w:p w14:paraId="2D473FEF" w14:textId="774B0D8A" w:rsidR="00990EE5" w:rsidRPr="00150A22" w:rsidRDefault="00113BB4" w:rsidP="00113BB4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Annata 202</w:t>
            </w:r>
            <w:r w:rsidR="003E396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2</w:t>
            </w: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/202</w:t>
            </w:r>
            <w:r w:rsidR="003E396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3</w:t>
            </w: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</w:t>
            </w:r>
            <w:r w:rsidRPr="00112CB5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(c)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16C7F6E" w14:textId="1DA0ABDC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Total</w:t>
            </w:r>
            <w:r w:rsid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e</w:t>
            </w:r>
          </w:p>
        </w:tc>
      </w:tr>
      <w:tr w:rsidR="00412772" w:rsidRPr="00150A22" w14:paraId="70ECEAF5" w14:textId="77777777" w:rsidTr="00A049FB">
        <w:trPr>
          <w:trHeight w:val="91"/>
        </w:trPr>
        <w:tc>
          <w:tcPr>
            <w:tcW w:w="17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6439B21F" w14:textId="77777777" w:rsidR="00990EE5" w:rsidRPr="00150A22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734966" w14:textId="123CDDB3" w:rsidR="00990EE5" w:rsidRPr="00150A22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D38461" w14:textId="28692EEC" w:rsidR="00990EE5" w:rsidRPr="00150A22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8A4B2A" w14:textId="4B2BB836" w:rsidR="00990EE5" w:rsidRPr="00150A22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</w:p>
        </w:tc>
        <w:tc>
          <w:tcPr>
            <w:tcW w:w="1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726080" w14:textId="77777777" w:rsidR="00990EE5" w:rsidRPr="00150A22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</w:p>
        </w:tc>
      </w:tr>
      <w:tr w:rsidR="00412772" w:rsidRPr="00150A22" w14:paraId="13668585" w14:textId="77777777" w:rsidTr="00A049FB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EBEC0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12 x 500 ml = 216 €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8AE6F" w14:textId="6D907EC2" w:rsidR="00990EE5" w:rsidRPr="00150A22" w:rsidRDefault="00AF42E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20</w:t>
            </w:r>
            <w:r w:rsidR="00990EE5"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89445" w14:textId="6C39FBCA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  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DA88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8677A" w14:textId="012B49DF" w:rsidR="00990EE5" w:rsidRPr="00150A22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€</w:t>
            </w:r>
          </w:p>
        </w:tc>
      </w:tr>
      <w:tr w:rsidR="00A049FB" w:rsidRPr="00150A22" w14:paraId="16981DF9" w14:textId="77777777" w:rsidTr="00A049FB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65AAE3" w14:textId="2E5E2470" w:rsidR="00A049FB" w:rsidRPr="00150A22" w:rsidRDefault="00A049FB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9 x 500 ml = </w:t>
            </w:r>
            <w:r w:rsidR="00AF42E0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180 €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9943D" w14:textId="6DBF7B17" w:rsidR="00A049FB" w:rsidRPr="00150A22" w:rsidRDefault="00AF42E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20</w:t>
            </w: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8D6D5" w14:textId="77777777" w:rsidR="00A049FB" w:rsidRPr="00150A22" w:rsidRDefault="00A049FB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667B9" w14:textId="77777777" w:rsidR="00A049FB" w:rsidRPr="00150A22" w:rsidRDefault="00A049FB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5DC7A" w14:textId="3CE55AAA" w:rsidR="00A049FB" w:rsidRPr="00150A22" w:rsidRDefault="00761090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€</w:t>
            </w:r>
          </w:p>
        </w:tc>
      </w:tr>
      <w:tr w:rsidR="00412772" w:rsidRPr="00150A22" w14:paraId="381D6547" w14:textId="77777777" w:rsidTr="00A049FB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CFCC2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6 x 500 ml = 108 €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7637" w14:textId="2DAFEDF9" w:rsidR="00990EE5" w:rsidRPr="00150A22" w:rsidRDefault="00AF42E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20</w:t>
            </w: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910B8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33CAF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BD73F" w14:textId="291C10C2" w:rsidR="00990EE5" w:rsidRPr="00150A22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€</w:t>
            </w:r>
          </w:p>
        </w:tc>
      </w:tr>
      <w:tr w:rsidR="00412772" w:rsidRPr="00150A22" w14:paraId="387E967C" w14:textId="77777777" w:rsidTr="00A049FB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32304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3 x 500 ml = 54 €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34293" w14:textId="0093C436" w:rsidR="00990EE5" w:rsidRPr="00150A22" w:rsidRDefault="00AF42E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20</w:t>
            </w: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DA704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D2556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E28C4" w14:textId="34BBB546" w:rsidR="00990EE5" w:rsidRPr="00150A22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</w:tr>
      <w:tr w:rsidR="00412772" w:rsidRPr="00150A22" w14:paraId="2905CACB" w14:textId="77777777" w:rsidTr="00A049FB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FDE1F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8 x 250 ml = 88 €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94B9D" w14:textId="4D476B98" w:rsidR="00990EE5" w:rsidRPr="00150A22" w:rsidRDefault="00AF42E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1</w:t>
            </w:r>
            <w:r w:rsidR="001664F0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3</w:t>
            </w: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6A5B8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05BF6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4B739" w14:textId="6ED753BF" w:rsidR="00990EE5" w:rsidRPr="00150A22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€</w:t>
            </w:r>
          </w:p>
        </w:tc>
      </w:tr>
      <w:tr w:rsidR="00412772" w:rsidRPr="00150A22" w14:paraId="795571DF" w14:textId="77777777" w:rsidTr="00A049FB">
        <w:trPr>
          <w:trHeight w:val="305"/>
        </w:trPr>
        <w:tc>
          <w:tcPr>
            <w:tcW w:w="1731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1935A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4 x 250 ml = 44 €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EDA16" w14:textId="7EA1FDFA" w:rsidR="00990EE5" w:rsidRPr="00150A22" w:rsidRDefault="00AF42E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1</w:t>
            </w:r>
            <w:r w:rsidR="001664F0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3</w:t>
            </w:r>
            <w:r w:rsidR="00990EE5"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312A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81AC9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854AE" w14:textId="11EE8F4B" w:rsidR="00990EE5" w:rsidRPr="00150A22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€</w:t>
            </w:r>
          </w:p>
        </w:tc>
      </w:tr>
      <w:tr w:rsidR="00990EE5" w:rsidRPr="00150A22" w14:paraId="36BD37D6" w14:textId="77777777" w:rsidTr="00412772">
        <w:trPr>
          <w:trHeight w:val="316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D3251" w14:textId="31ADF94A" w:rsidR="00990EE5" w:rsidRPr="00150A22" w:rsidRDefault="00E426D3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Spedizione</w:t>
            </w:r>
            <w:r w:rsidR="00990EE5"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= 15 €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B2BA901" w14:textId="364C3F28" w:rsidR="00990EE5" w:rsidRPr="009D0050" w:rsidRDefault="00A33AE3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9D0050">
              <w:rPr>
                <w:rFonts w:ascii="Lucida Sans Unicode" w:eastAsia="Microsoft YaHei" w:hAnsi="Lucida Sans Unicode" w:cs="Lucida Sans Unicode"/>
                <w:sz w:val="14"/>
                <w:szCs w:val="14"/>
                <w:lang w:val="it-IT"/>
              </w:rPr>
              <w:t>per ordine</w:t>
            </w:r>
            <w:r w:rsidR="009D0050" w:rsidRPr="009D0050">
              <w:rPr>
                <w:rFonts w:ascii="Lucida Sans Unicode" w:eastAsia="Microsoft YaHei" w:hAnsi="Lucida Sans Unicode" w:cs="Lucida Sans Unicode"/>
                <w:sz w:val="14"/>
                <w:szCs w:val="14"/>
                <w:lang w:val="it-IT"/>
              </w:rPr>
              <w:t xml:space="preserve"> di </w:t>
            </w:r>
            <w:r w:rsidR="009D0050" w:rsidRPr="009D0050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 xml:space="preserve">12 x 500 ml </w:t>
            </w:r>
            <w:r w:rsidRPr="009D0050">
              <w:rPr>
                <w:rFonts w:ascii="Lucida Sans Unicode" w:eastAsia="Microsoft YaHei" w:hAnsi="Lucida Sans Unicode" w:cs="Lucida Sans Unicode"/>
                <w:sz w:val="14"/>
                <w:szCs w:val="14"/>
                <w:lang w:val="it-IT"/>
              </w:rPr>
              <w:t>le spese di spedizione sono gratuite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FF71CA" w14:textId="2E19829B" w:rsidR="00990EE5" w:rsidRPr="00150A22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 xml:space="preserve"> €</w:t>
            </w:r>
          </w:p>
        </w:tc>
      </w:tr>
      <w:tr w:rsidR="00990EE5" w:rsidRPr="00150A22" w14:paraId="4953724E" w14:textId="77777777" w:rsidTr="0017215A">
        <w:trPr>
          <w:trHeight w:val="25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681AF808" w14:textId="37EDD19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TOTAL</w:t>
            </w:r>
            <w:r w:rsid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E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9BF2D7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  <w:p w14:paraId="2D9F6704" w14:textId="77777777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  <w:p w14:paraId="24C444B0" w14:textId="397A8DD1" w:rsidR="00990EE5" w:rsidRPr="00150A22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it-IT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8BE16B" w14:textId="5732199E" w:rsidR="00990EE5" w:rsidRPr="00150A22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</w:pPr>
            <w:r w:rsidRPr="00150A2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it-IT"/>
              </w:rPr>
              <w:t>€</w:t>
            </w:r>
          </w:p>
        </w:tc>
      </w:tr>
    </w:tbl>
    <w:p w14:paraId="04BE7437" w14:textId="2DDB04DD" w:rsidR="00CD6981" w:rsidRPr="00651AF2" w:rsidRDefault="007B7482" w:rsidP="00D14AD2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it-IT"/>
        </w:rPr>
      </w:pPr>
      <w:r w:rsidRPr="00651AF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(</w:t>
      </w:r>
      <w:r w:rsidR="00D14AD2" w:rsidRPr="00651AF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a</w:t>
      </w:r>
      <w:r w:rsidR="00336923" w:rsidRPr="00651AF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) </w:t>
      </w:r>
      <w:r w:rsidR="00651AF2" w:rsidRPr="00651AF2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>Solo i pacchi sottostanti - sotto forma di "Secure Box" in materiale riciclabile - sono disponibili per la spedizione</w:t>
      </w:r>
      <w:r w:rsidR="001E43FE" w:rsidRPr="00651AF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. </w:t>
      </w:r>
    </w:p>
    <w:p w14:paraId="205DBBA7" w14:textId="1868ABED" w:rsidR="009D0050" w:rsidRPr="00D5269E" w:rsidRDefault="009D0050" w:rsidP="009D0050">
      <w:pPr>
        <w:spacing w:after="120"/>
        <w:rPr>
          <w:rStyle w:val="jlqj4b"/>
          <w:lang w:val="it-IT"/>
        </w:rPr>
      </w:pPr>
      <w:r w:rsidRPr="00D5269E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(</w:t>
      </w:r>
      <w:r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b</w:t>
      </w:r>
      <w:r w:rsidRPr="00D5269E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) </w:t>
      </w:r>
      <w:r w:rsidRPr="00D5269E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Annata 2021/2022</w:t>
      </w:r>
      <w:r w:rsidRPr="00D5269E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: </w:t>
      </w:r>
      <w:r w:rsidRPr="00D5269E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 xml:space="preserve">un olio </w:t>
      </w:r>
      <w:r w:rsidRPr="003A4320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>aromatico e saporito che darà carattere ad insalate, pasta con verdure, stufati di carne, ma anche formaggi di capra e pecora.</w:t>
      </w:r>
    </w:p>
    <w:p w14:paraId="54950DBD" w14:textId="16A38491" w:rsidR="00067B8D" w:rsidRPr="00D26490" w:rsidRDefault="00CD6981" w:rsidP="00D14AD2">
      <w:pPr>
        <w:spacing w:after="120"/>
        <w:rPr>
          <w:rStyle w:val="jlqj4b"/>
          <w:lang w:val="it-IT"/>
        </w:rPr>
      </w:pPr>
      <w:r w:rsidRPr="00150A2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(</w:t>
      </w:r>
      <w:r w:rsidR="009D0050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>c</w:t>
      </w:r>
      <w:r w:rsidRPr="00150A2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) </w:t>
      </w:r>
      <w:r w:rsidR="00D26490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Annata</w:t>
      </w:r>
      <w:r w:rsidR="00336923" w:rsidRPr="00150A22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 xml:space="preserve"> 202</w:t>
      </w:r>
      <w:r w:rsidR="009D0050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2</w:t>
      </w:r>
      <w:r w:rsidR="00336923" w:rsidRPr="00150A22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/202</w:t>
      </w:r>
      <w:r w:rsidR="009D0050">
        <w:rPr>
          <w:rFonts w:ascii="Lucida Sans Unicode" w:eastAsia="Microsoft YaHei" w:hAnsi="Lucida Sans Unicode" w:cs="Lucida Sans Unicode"/>
          <w:b/>
          <w:bCs/>
          <w:sz w:val="14"/>
          <w:szCs w:val="14"/>
          <w:lang w:val="it-IT"/>
        </w:rPr>
        <w:t>3</w:t>
      </w:r>
      <w:r w:rsidR="00336923" w:rsidRPr="00150A22">
        <w:rPr>
          <w:rFonts w:ascii="Lucida Sans Unicode" w:eastAsia="Microsoft YaHei" w:hAnsi="Lucida Sans Unicode" w:cs="Lucida Sans Unicode"/>
          <w:sz w:val="14"/>
          <w:szCs w:val="14"/>
          <w:lang w:val="it-IT"/>
        </w:rPr>
        <w:t xml:space="preserve">: </w:t>
      </w:r>
      <w:r w:rsidR="00D26490" w:rsidRPr="00D26490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 xml:space="preserve">un olio </w:t>
      </w:r>
      <w:r w:rsidR="00DB31DF" w:rsidRPr="00DB31DF">
        <w:rPr>
          <w:rStyle w:val="jlqj4b"/>
          <w:rFonts w:ascii="Lucida Sans Unicode" w:hAnsi="Lucida Sans Unicode" w:cs="Lucida Sans Unicode"/>
          <w:sz w:val="14"/>
          <w:szCs w:val="14"/>
          <w:lang w:val="it-IT"/>
        </w:rPr>
        <w:t>con un sapore raffinato che andrà benissimo con vostro pesce alla griglia, carpaccio di manzo nonché dei vostri primi piatti alla bottarga o ai gamberi o ancora meglio al tartufo.</w:t>
      </w:r>
    </w:p>
    <w:p w14:paraId="0BE5FA9D" w14:textId="5B83E592" w:rsidR="008C0303" w:rsidRPr="00150A22" w:rsidRDefault="00171A11" w:rsidP="004D4080">
      <w:pP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</w:pPr>
      <w: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Consegna</w:t>
      </w:r>
      <w:r w:rsidR="00C34B94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 xml:space="preserve"> (</w:t>
      </w:r>
      <w:r w:rsidR="00357D14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Solo Unione Europea</w:t>
      </w:r>
      <w:r w:rsidR="00C34B94" w:rsidRPr="00150A22"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)</w:t>
      </w:r>
    </w:p>
    <w:p w14:paraId="525C3B43" w14:textId="77777777" w:rsidR="005F797A" w:rsidRPr="00150A22" w:rsidRDefault="005F797A" w:rsidP="004D4080">
      <w:pPr>
        <w:rPr>
          <w:rFonts w:ascii="Lucida Sans Unicode" w:hAnsi="Lucida Sans Unicode" w:cs="Lucida Sans Unicode"/>
          <w:b/>
          <w:bCs/>
          <w:sz w:val="4"/>
          <w:szCs w:val="4"/>
          <w:lang w:val="it-I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171A11" w14:paraId="5B2CF721" w14:textId="77777777" w:rsidTr="007C206E">
        <w:tc>
          <w:tcPr>
            <w:tcW w:w="2972" w:type="dxa"/>
          </w:tcPr>
          <w:p w14:paraId="27ABE896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Dat</w:t>
            </w: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a</w:t>
            </w:r>
          </w:p>
        </w:tc>
        <w:tc>
          <w:tcPr>
            <w:tcW w:w="6088" w:type="dxa"/>
          </w:tcPr>
          <w:p w14:paraId="09068BC7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1BE6368C" w14:textId="77777777" w:rsidTr="007C206E">
        <w:tc>
          <w:tcPr>
            <w:tcW w:w="2972" w:type="dxa"/>
          </w:tcPr>
          <w:p w14:paraId="6711A2C6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 xml:space="preserve">Nome e 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cognome</w:t>
            </w:r>
            <w:proofErr w:type="spellEnd"/>
          </w:p>
        </w:tc>
        <w:tc>
          <w:tcPr>
            <w:tcW w:w="6088" w:type="dxa"/>
          </w:tcPr>
          <w:p w14:paraId="2A9E7473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4B756C90" w14:textId="77777777" w:rsidTr="007C206E">
        <w:tc>
          <w:tcPr>
            <w:tcW w:w="2972" w:type="dxa"/>
          </w:tcPr>
          <w:p w14:paraId="69C7595F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Indirizzo</w:t>
            </w:r>
            <w:proofErr w:type="spellEnd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consegna</w:t>
            </w:r>
            <w:proofErr w:type="spellEnd"/>
          </w:p>
        </w:tc>
        <w:tc>
          <w:tcPr>
            <w:tcW w:w="6088" w:type="dxa"/>
          </w:tcPr>
          <w:p w14:paraId="1FBC7A6A" w14:textId="77777777" w:rsidR="00171A11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1CB0F360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4717F785" w14:textId="77777777" w:rsidTr="007C206E">
        <w:tc>
          <w:tcPr>
            <w:tcW w:w="2972" w:type="dxa"/>
          </w:tcPr>
          <w:p w14:paraId="72D29D1C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spellStart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Cod</w:t>
            </w: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ic</w:t>
            </w:r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e</w:t>
            </w:r>
            <w:proofErr w:type="spellEnd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/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Citofono</w:t>
            </w:r>
            <w:proofErr w:type="spellEnd"/>
          </w:p>
        </w:tc>
        <w:tc>
          <w:tcPr>
            <w:tcW w:w="6088" w:type="dxa"/>
          </w:tcPr>
          <w:p w14:paraId="14E24258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3758A577" w14:textId="77777777" w:rsidTr="007C206E">
        <w:tc>
          <w:tcPr>
            <w:tcW w:w="2972" w:type="dxa"/>
          </w:tcPr>
          <w:p w14:paraId="7D7F8314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gramStart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E-mail</w:t>
            </w:r>
            <w:proofErr w:type="gramEnd"/>
          </w:p>
        </w:tc>
        <w:tc>
          <w:tcPr>
            <w:tcW w:w="6088" w:type="dxa"/>
          </w:tcPr>
          <w:p w14:paraId="1FD48756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38CFCE55" w14:textId="77777777" w:rsidTr="007C206E">
        <w:tc>
          <w:tcPr>
            <w:tcW w:w="2972" w:type="dxa"/>
          </w:tcPr>
          <w:p w14:paraId="5ED09B0C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 xml:space="preserve">Telefono </w:t>
            </w:r>
            <w:proofErr w:type="spellStart"/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cellulare</w:t>
            </w:r>
            <w:proofErr w:type="spellEnd"/>
          </w:p>
        </w:tc>
        <w:tc>
          <w:tcPr>
            <w:tcW w:w="6088" w:type="dxa"/>
          </w:tcPr>
          <w:p w14:paraId="03D90CE1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171A11" w14:paraId="4585DAF0" w14:textId="77777777" w:rsidTr="007C206E">
        <w:tc>
          <w:tcPr>
            <w:tcW w:w="2972" w:type="dxa"/>
          </w:tcPr>
          <w:p w14:paraId="172B6E5F" w14:textId="77777777" w:rsidR="00171A11" w:rsidRPr="00251D83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  <w:proofErr w:type="spellStart"/>
            <w:r w:rsidRPr="00251D83"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Comment</w:t>
            </w:r>
            <w:r>
              <w:rPr>
                <w:rFonts w:ascii="Lucida Sans Unicode" w:eastAsia="Microsoft YaHei" w:hAnsi="Lucida Sans Unicode" w:cs="Lucida Sans Unicode"/>
                <w:sz w:val="18"/>
                <w:szCs w:val="18"/>
              </w:rPr>
              <w:t>o</w:t>
            </w:r>
            <w:proofErr w:type="spellEnd"/>
          </w:p>
        </w:tc>
        <w:tc>
          <w:tcPr>
            <w:tcW w:w="6088" w:type="dxa"/>
          </w:tcPr>
          <w:p w14:paraId="7CFF3A6A" w14:textId="77777777" w:rsidR="00171A11" w:rsidRDefault="00171A11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1776EFB6" w14:textId="77777777" w:rsidR="0056512A" w:rsidRDefault="0056512A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7835DDAB" w14:textId="6670FBC0" w:rsidR="0056512A" w:rsidRPr="00251D83" w:rsidRDefault="0056512A" w:rsidP="007C206E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</w:tbl>
    <w:p w14:paraId="444F4E8C" w14:textId="6F68602C" w:rsidR="009A72CF" w:rsidRPr="00D4569E" w:rsidRDefault="009A72CF" w:rsidP="009A72CF">
      <w:pPr>
        <w:spacing w:after="120"/>
        <w:jc w:val="both"/>
        <w:rPr>
          <w:rFonts w:ascii="Lucida Sans Unicode" w:eastAsia="Microsoft YaHei" w:hAnsi="Lucida Sans Unicode" w:cs="Lucida Sans Unicode"/>
          <w:szCs w:val="16"/>
          <w:lang w:val="it-IT"/>
        </w:rPr>
      </w:pP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Gli ordini saranno confermati via e-mail </w:t>
      </w:r>
      <w:r w:rsidR="003A4320">
        <w:rPr>
          <w:rFonts w:ascii="Lucida Sans Unicode" w:eastAsia="Microsoft YaHei" w:hAnsi="Lucida Sans Unicode" w:cs="Lucida Sans Unicode"/>
          <w:szCs w:val="16"/>
          <w:lang w:val="it-IT"/>
        </w:rPr>
        <w:t>entro</w:t>
      </w:r>
      <w:r>
        <w:rPr>
          <w:rFonts w:ascii="Lucida Sans Unicode" w:eastAsia="Microsoft YaHei" w:hAnsi="Lucida Sans Unicode" w:cs="Lucida Sans Unicode"/>
          <w:szCs w:val="16"/>
          <w:lang w:val="it-IT"/>
        </w:rPr>
        <w:t xml:space="preserve"> 24 ore e</w:t>
      </w: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 le spedizioni</w:t>
      </w:r>
      <w:r w:rsidR="00F46904">
        <w:rPr>
          <w:rFonts w:ascii="Lucida Sans Unicode" w:eastAsia="Microsoft YaHei" w:hAnsi="Lucida Sans Unicode" w:cs="Lucida Sans Unicode"/>
          <w:szCs w:val="16"/>
          <w:lang w:val="it-IT"/>
        </w:rPr>
        <w:t xml:space="preserve"> s</w:t>
      </w: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aranno inviate al ricevimento del </w:t>
      </w:r>
      <w:r>
        <w:rPr>
          <w:rFonts w:ascii="Lucida Sans Unicode" w:eastAsia="Microsoft YaHei" w:hAnsi="Lucida Sans Unicode" w:cs="Lucida Sans Unicode"/>
          <w:szCs w:val="16"/>
          <w:lang w:val="it-IT"/>
        </w:rPr>
        <w:t>pagamento</w:t>
      </w: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>.</w:t>
      </w:r>
    </w:p>
    <w:p w14:paraId="4A34227C" w14:textId="77777777" w:rsidR="00603CE4" w:rsidRPr="00150A22" w:rsidRDefault="00603CE4" w:rsidP="00E639A9">
      <w:pPr>
        <w:rPr>
          <w:rFonts w:ascii="Lucida Sans Unicode" w:hAnsi="Lucida Sans Unicode" w:cs="Lucida Sans Unicode"/>
          <w:b/>
          <w:bCs/>
          <w:sz w:val="4"/>
          <w:szCs w:val="4"/>
          <w:lang w:val="it-IT"/>
        </w:rPr>
      </w:pPr>
    </w:p>
    <w:p w14:paraId="4D0D6146" w14:textId="1C9649AB" w:rsidR="00E901BA" w:rsidRPr="00150A22" w:rsidRDefault="009A72CF" w:rsidP="00E639A9">
      <w:pP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</w:pPr>
      <w:r>
        <w:rPr>
          <w:rFonts w:ascii="Lucida Sans Unicode" w:hAnsi="Lucida Sans Unicode" w:cs="Lucida Sans Unicode"/>
          <w:b/>
          <w:bCs/>
          <w:sz w:val="17"/>
          <w:szCs w:val="17"/>
          <w:lang w:val="it-IT"/>
        </w:rPr>
        <w:t>Pagamento</w:t>
      </w:r>
    </w:p>
    <w:p w14:paraId="0A3587B5" w14:textId="77777777" w:rsidR="005F42D5" w:rsidRPr="00D4569E" w:rsidRDefault="005F42D5" w:rsidP="005F42D5">
      <w:pPr>
        <w:jc w:val="both"/>
        <w:rPr>
          <w:rFonts w:ascii="Lucida Sans Unicode" w:eastAsia="Microsoft YaHei" w:hAnsi="Lucida Sans Unicode" w:cs="Lucida Sans Unicode"/>
          <w:szCs w:val="16"/>
          <w:lang w:val="it-IT"/>
        </w:rPr>
      </w:pP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Pagamento tramite bonifico bancario: IT62 V030 6914 3991 0000 0006 497 / </w:t>
      </w:r>
      <w:proofErr w:type="gramStart"/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>BIC :</w:t>
      </w:r>
      <w:proofErr w:type="gramEnd"/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 BCITITMM</w:t>
      </w:r>
    </w:p>
    <w:p w14:paraId="42A3F070" w14:textId="4D859238" w:rsidR="005F42D5" w:rsidRDefault="005F42D5" w:rsidP="005F42D5">
      <w:pPr>
        <w:spacing w:after="120"/>
        <w:jc w:val="both"/>
        <w:rPr>
          <w:rFonts w:ascii="Lucida Sans Unicode" w:eastAsia="Microsoft YaHei" w:hAnsi="Lucida Sans Unicode" w:cs="Lucida Sans Unicode"/>
          <w:szCs w:val="16"/>
          <w:lang w:val="it-IT"/>
        </w:rPr>
      </w:pP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Banca: Intesa San Paolo – 7 Piazza Fratelli Rosselli – 58100 Grosseto (GR) </w:t>
      </w:r>
      <w:r w:rsidR="0056512A">
        <w:rPr>
          <w:rFonts w:ascii="Lucida Sans Unicode" w:eastAsia="Microsoft YaHei" w:hAnsi="Lucida Sans Unicode" w:cs="Lucida Sans Unicode"/>
          <w:szCs w:val="16"/>
          <w:lang w:val="it-IT"/>
        </w:rPr>
        <w:t>–</w:t>
      </w:r>
      <w:r w:rsidRPr="00D4569E">
        <w:rPr>
          <w:rFonts w:ascii="Lucida Sans Unicode" w:eastAsia="Microsoft YaHei" w:hAnsi="Lucida Sans Unicode" w:cs="Lucida Sans Unicode"/>
          <w:szCs w:val="16"/>
          <w:lang w:val="it-IT"/>
        </w:rPr>
        <w:t xml:space="preserve"> Italie</w:t>
      </w:r>
    </w:p>
    <w:p w14:paraId="73DE101A" w14:textId="18CE715F" w:rsidR="0056512A" w:rsidRPr="00D4569E" w:rsidRDefault="0056512A" w:rsidP="005F42D5">
      <w:pPr>
        <w:spacing w:after="120"/>
        <w:jc w:val="both"/>
        <w:rPr>
          <w:rFonts w:ascii="Lucida Sans Unicode" w:eastAsia="Microsoft YaHei" w:hAnsi="Lucida Sans Unicode" w:cs="Lucida Sans Unicode"/>
          <w:szCs w:val="16"/>
          <w:lang w:val="it-IT"/>
        </w:rPr>
      </w:pPr>
      <w:r>
        <w:rPr>
          <w:rFonts w:ascii="Lucida Sans Unicode" w:eastAsia="Microsoft YaHei" w:hAnsi="Lucida Sans Unicode" w:cs="Lucida Sans Unicode"/>
          <w:szCs w:val="16"/>
          <w:lang w:val="it-IT"/>
        </w:rPr>
        <w:t>Per pagare con una carta di prego</w:t>
      </w:r>
      <w:r w:rsidR="00B75E6B">
        <w:rPr>
          <w:rFonts w:ascii="Lucida Sans Unicode" w:eastAsia="Microsoft YaHei" w:hAnsi="Lucida Sans Unicode" w:cs="Lucida Sans Unicode"/>
          <w:szCs w:val="16"/>
          <w:lang w:val="it-IT"/>
        </w:rPr>
        <w:t>,</w:t>
      </w:r>
      <w:r>
        <w:rPr>
          <w:rFonts w:ascii="Lucida Sans Unicode" w:eastAsia="Microsoft YaHei" w:hAnsi="Lucida Sans Unicode" w:cs="Lucida Sans Unicode"/>
          <w:szCs w:val="16"/>
          <w:lang w:val="it-IT"/>
        </w:rPr>
        <w:t xml:space="preserve"> si prega di mandare una mail per ricever</w:t>
      </w:r>
      <w:r w:rsidR="00B75E6B">
        <w:rPr>
          <w:rFonts w:ascii="Lucida Sans Unicode" w:eastAsia="Microsoft YaHei" w:hAnsi="Lucida Sans Unicode" w:cs="Lucida Sans Unicode"/>
          <w:szCs w:val="16"/>
          <w:lang w:val="it-IT"/>
        </w:rPr>
        <w:t>e il link di pagamento</w:t>
      </w:r>
    </w:p>
    <w:p w14:paraId="4F858284" w14:textId="77777777" w:rsidR="00FD18B9" w:rsidRPr="00027FEB" w:rsidRDefault="00FD18B9" w:rsidP="001D5D37">
      <w:pPr>
        <w:jc w:val="both"/>
        <w:rPr>
          <w:rFonts w:ascii="Lucida Sans Unicode" w:eastAsia="Microsoft YaHei" w:hAnsi="Lucida Sans Unicode" w:cs="Lucida Sans Unicode"/>
          <w:b/>
          <w:bCs/>
          <w:sz w:val="4"/>
          <w:szCs w:val="4"/>
          <w:lang w:val="it-IT"/>
        </w:rPr>
      </w:pPr>
    </w:p>
    <w:p w14:paraId="648858D8" w14:textId="0EA8289E" w:rsidR="009B562C" w:rsidRPr="00FD18B9" w:rsidRDefault="00FD18B9" w:rsidP="001D5D37">
      <w:pPr>
        <w:jc w:val="both"/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</w:pPr>
      <w:r w:rsidRPr="00FD18B9"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  <w:t xml:space="preserve">Modulo da inviare a: </w:t>
      </w:r>
      <w:hyperlink r:id="rId11" w:history="1">
        <w:r w:rsidRPr="00FD18B9">
          <w:rPr>
            <w:rStyle w:val="Lienhypertexte"/>
            <w:rFonts w:ascii="Lucida Sans Unicode" w:eastAsia="Microsoft YaHei" w:hAnsi="Lucida Sans Unicode" w:cs="Lucida Sans Unicode"/>
            <w:b/>
            <w:bCs/>
            <w:sz w:val="17"/>
            <w:szCs w:val="17"/>
            <w:lang w:val="it-IT"/>
          </w:rPr>
          <w:t>amministrazione@villaambretta.com</w:t>
        </w:r>
      </w:hyperlink>
      <w:r w:rsidRPr="00FD18B9"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  <w:t xml:space="preserve"> o tramite il sito internet</w:t>
      </w:r>
      <w:r w:rsidR="00DA038F">
        <w:rPr>
          <w:rFonts w:ascii="Lucida Sans Unicode" w:eastAsia="Microsoft YaHei" w:hAnsi="Lucida Sans Unicode" w:cs="Lucida Sans Unicode"/>
          <w:b/>
          <w:bCs/>
          <w:sz w:val="17"/>
          <w:szCs w:val="17"/>
          <w:lang w:val="it-IT"/>
        </w:rPr>
        <w:t>.</w:t>
      </w:r>
    </w:p>
    <w:sectPr w:rsidR="009B562C" w:rsidRPr="00FD18B9" w:rsidSect="00B21445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60F8A" w14:textId="77777777" w:rsidR="00B44E2C" w:rsidRDefault="00B44E2C">
      <w:r>
        <w:separator/>
      </w:r>
    </w:p>
  </w:endnote>
  <w:endnote w:type="continuationSeparator" w:id="0">
    <w:p w14:paraId="2718B1DC" w14:textId="77777777" w:rsidR="00B44E2C" w:rsidRDefault="00B44E2C">
      <w:r>
        <w:continuationSeparator/>
      </w:r>
    </w:p>
  </w:endnote>
  <w:endnote w:type="continuationNotice" w:id="1">
    <w:p w14:paraId="5B55F8EB" w14:textId="77777777" w:rsidR="008275D0" w:rsidRDefault="008275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35922" w14:textId="0530034E" w:rsidR="00C55151" w:rsidRDefault="00C55151">
    <w:pPr>
      <w:pBdr>
        <w:bottom w:val="single" w:sz="12" w:space="1" w:color="auto"/>
      </w:pBdr>
    </w:pPr>
  </w:p>
  <w:tbl>
    <w:tblPr>
      <w:tblW w:w="0" w:type="auto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3004"/>
      <w:gridCol w:w="2999"/>
      <w:gridCol w:w="3069"/>
    </w:tblGrid>
    <w:tr w:rsidR="00C55151" w:rsidRPr="00761090" w14:paraId="0C45538F" w14:textId="77777777" w:rsidTr="00C55151">
      <w:tc>
        <w:tcPr>
          <w:tcW w:w="3004" w:type="dxa"/>
          <w:shd w:val="clear" w:color="auto" w:fill="auto"/>
        </w:tcPr>
        <w:p w14:paraId="731EB2CC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>Tenuta Villa Ambretta</w:t>
          </w:r>
        </w:p>
        <w:p w14:paraId="7BBE37AA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4B6A62D4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4B5E326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77C0C65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Tel : + 39 0564 1886 991 </w:t>
          </w:r>
        </w:p>
        <w:p w14:paraId="39864D3A" w14:textId="77777777" w:rsidR="00C55151" w:rsidRPr="00123B17" w:rsidRDefault="00C55151" w:rsidP="00C55151">
          <w:pPr>
            <w:pStyle w:val="Pieddepage"/>
            <w:jc w:val="center"/>
            <w:rPr>
              <w:rFonts w:ascii="Century Gothic" w:eastAsia="Microsoft YaHei" w:hAnsi="Century Gothic" w:cs="Lucida Sans Unicode"/>
              <w:lang w:val="it-IT"/>
            </w:rPr>
          </w:pPr>
        </w:p>
      </w:tc>
      <w:tc>
        <w:tcPr>
          <w:tcW w:w="2999" w:type="dxa"/>
          <w:shd w:val="clear" w:color="auto" w:fill="auto"/>
        </w:tcPr>
        <w:p w14:paraId="704D7E83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Sede Sociale </w:t>
          </w:r>
        </w:p>
        <w:p w14:paraId="67FB5CA0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Via de Barberi n.108 </w:t>
          </w:r>
        </w:p>
        <w:p w14:paraId="311D5BD7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Fab 2 – Scala B 108</w:t>
          </w:r>
        </w:p>
        <w:p w14:paraId="4E59084B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Studio Agrotecnico Andrea Maule</w:t>
          </w: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br/>
            <w:t>58100 Grosseto (GR) - Italia</w:t>
          </w:r>
        </w:p>
      </w:tc>
      <w:tc>
        <w:tcPr>
          <w:tcW w:w="3069" w:type="dxa"/>
          <w:shd w:val="clear" w:color="auto" w:fill="auto"/>
        </w:tcPr>
        <w:p w14:paraId="48A00022" w14:textId="77777777" w:rsidR="00C55151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Codice fiscale e P. IVA:  </w:t>
          </w:r>
        </w:p>
        <w:p w14:paraId="3D31FEDB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20ADD9E" w14:textId="77777777" w:rsidR="00C55151" w:rsidRPr="001B123C" w:rsidRDefault="00C55151" w:rsidP="00C5515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1B123C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35E4C9DF" w14:textId="77777777" w:rsidR="00C55151" w:rsidRPr="001B123C" w:rsidRDefault="00C55151" w:rsidP="00C55151">
          <w:pPr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r w:rsidR="001664F0">
            <w:fldChar w:fldCharType="begin"/>
          </w:r>
          <w:r w:rsidR="001664F0" w:rsidRPr="001664F0">
            <w:rPr>
              <w:lang w:val="it-IT"/>
            </w:rPr>
            <w:instrText>HYPERLINK "mailto:tenutavillaambretta@pec.it"</w:instrText>
          </w:r>
          <w:r w:rsidR="001664F0">
            <w:fldChar w:fldCharType="separate"/>
          </w:r>
          <w:r w:rsidRPr="001B123C"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  <w:t>tenutavillaambretta@pec.it</w:t>
          </w:r>
          <w:r w:rsidR="001664F0"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  <w:fldChar w:fldCharType="end"/>
          </w:r>
        </w:p>
        <w:p w14:paraId="252130D4" w14:textId="77777777" w:rsidR="00C55151" w:rsidRPr="001B123C" w:rsidRDefault="00C55151" w:rsidP="00C5515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  <w:p w14:paraId="055AED11" w14:textId="77777777" w:rsidR="00C55151" w:rsidRPr="00D5096D" w:rsidRDefault="00C55151" w:rsidP="00C55151">
          <w:pPr>
            <w:rPr>
              <w:b/>
              <w:bCs/>
              <w:noProof/>
              <w:color w:val="680000"/>
              <w:sz w:val="20"/>
              <w:lang w:val="it-IT"/>
            </w:rPr>
          </w:pPr>
        </w:p>
      </w:tc>
    </w:tr>
  </w:tbl>
  <w:p w14:paraId="34E37F54" w14:textId="77777777" w:rsidR="00C55151" w:rsidRPr="008D46CA" w:rsidRDefault="00C55151">
    <w:pPr>
      <w:pStyle w:val="Pieddepag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3007"/>
      <w:gridCol w:w="3005"/>
      <w:gridCol w:w="3050"/>
    </w:tblGrid>
    <w:tr w:rsidR="0056512A" w:rsidRPr="001664F0" w14:paraId="4B61FD73" w14:textId="77777777" w:rsidTr="00BB2FA8">
      <w:tc>
        <w:tcPr>
          <w:tcW w:w="3007" w:type="dxa"/>
          <w:shd w:val="clear" w:color="auto" w:fill="auto"/>
        </w:tcPr>
        <w:p w14:paraId="4757A719" w14:textId="77777777" w:rsidR="0056512A" w:rsidRPr="005A5FD2" w:rsidRDefault="0056512A" w:rsidP="0056512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Tenuta Villa Ambretta</w:t>
          </w:r>
        </w:p>
        <w:p w14:paraId="08B24234" w14:textId="77777777" w:rsidR="0056512A" w:rsidRDefault="0056512A" w:rsidP="0056512A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 xml:space="preserve">Azienda Agricola - </w:t>
          </w: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 xml:space="preserve">Agriturismo </w:t>
          </w:r>
        </w:p>
        <w:p w14:paraId="39A26962" w14:textId="77777777" w:rsidR="0056512A" w:rsidRPr="005A5FD2" w:rsidRDefault="0056512A" w:rsidP="0056512A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Marrucheti n.91</w:t>
          </w:r>
        </w:p>
        <w:p w14:paraId="26B199B0" w14:textId="77777777" w:rsidR="0056512A" w:rsidRPr="005A5FD2" w:rsidRDefault="0056512A" w:rsidP="0056512A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58042 Campagnatico (GR)</w:t>
          </w:r>
        </w:p>
        <w:p w14:paraId="0661BA8D" w14:textId="77777777" w:rsidR="0056512A" w:rsidRPr="005A5FD2" w:rsidRDefault="0056512A" w:rsidP="0056512A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Toscana – Italia</w:t>
          </w:r>
        </w:p>
        <w:p w14:paraId="6E3E5CE1" w14:textId="77777777" w:rsidR="0056512A" w:rsidRPr="005A5FD2" w:rsidRDefault="0056512A" w:rsidP="0056512A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</w:p>
      </w:tc>
      <w:tc>
        <w:tcPr>
          <w:tcW w:w="3005" w:type="dxa"/>
          <w:shd w:val="clear" w:color="auto" w:fill="auto"/>
        </w:tcPr>
        <w:p w14:paraId="697E23A4" w14:textId="77777777" w:rsidR="0056512A" w:rsidRDefault="001664F0" w:rsidP="0056512A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>
            <w:fldChar w:fldCharType="begin"/>
          </w:r>
          <w:r w:rsidRPr="001664F0">
            <w:rPr>
              <w:lang w:val="it-IT"/>
            </w:rPr>
            <w:instrText>HYPERLINK "http://www.villaambretta.com"</w:instrText>
          </w:r>
          <w:r>
            <w:fldChar w:fldCharType="separate"/>
          </w:r>
          <w:r w:rsidR="0056512A" w:rsidRPr="00BE78F1">
            <w:rPr>
              <w:rStyle w:val="Lienhypertexte"/>
              <w:rFonts w:ascii="Calibri" w:hAnsi="Calibri"/>
              <w:b/>
              <w:bCs/>
              <w:noProof/>
              <w:sz w:val="18"/>
              <w:szCs w:val="18"/>
              <w:lang w:val="it-IT"/>
            </w:rPr>
            <w:t>www.villaambretta.com</w:t>
          </w:r>
          <w:r>
            <w:rPr>
              <w:rStyle w:val="Lienhypertexte"/>
              <w:rFonts w:ascii="Calibri" w:hAnsi="Calibri"/>
              <w:b/>
              <w:bCs/>
              <w:noProof/>
              <w:sz w:val="18"/>
              <w:szCs w:val="18"/>
              <w:lang w:val="it-IT"/>
            </w:rPr>
            <w:fldChar w:fldCharType="end"/>
          </w:r>
        </w:p>
        <w:p w14:paraId="272A26D1" w14:textId="77777777" w:rsidR="0056512A" w:rsidRDefault="0056512A" w:rsidP="0056512A">
          <w:pPr>
            <w:jc w:val="center"/>
            <w:rPr>
              <w:rFonts w:ascii="Calibri" w:hAnsi="Calibri"/>
              <w:b/>
              <w:bCs/>
              <w:noProof/>
              <w:color w:val="680000"/>
              <w:sz w:val="14"/>
              <w:szCs w:val="14"/>
              <w:lang w:val="it-IT"/>
            </w:rPr>
          </w:pPr>
        </w:p>
        <w:p w14:paraId="171FEA68" w14:textId="77777777" w:rsidR="0056512A" w:rsidRPr="005E3267" w:rsidRDefault="0056512A" w:rsidP="0056512A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E3267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Tel : + 39 0564 1886 991</w:t>
          </w:r>
        </w:p>
        <w:p w14:paraId="3E706063" w14:textId="77777777" w:rsidR="0056512A" w:rsidRPr="00B07699" w:rsidRDefault="0056512A" w:rsidP="0056512A">
          <w:pPr>
            <w:jc w:val="center"/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E3267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</w:tc>
      <w:tc>
        <w:tcPr>
          <w:tcW w:w="3050" w:type="dxa"/>
          <w:shd w:val="clear" w:color="auto" w:fill="auto"/>
        </w:tcPr>
        <w:p w14:paraId="782E902D" w14:textId="77777777" w:rsidR="0056512A" w:rsidRPr="005A5FD2" w:rsidRDefault="0056512A" w:rsidP="0056512A">
          <w:pPr>
            <w:jc w:val="right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fiscale e </w:t>
          </w:r>
          <w: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partita</w:t>
          </w: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 IVA:  </w:t>
          </w:r>
        </w:p>
        <w:p w14:paraId="2D5E02DD" w14:textId="77777777" w:rsidR="0056512A" w:rsidRPr="005A5FD2" w:rsidRDefault="0056512A" w:rsidP="0056512A">
          <w:pPr>
            <w:jc w:val="right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01600950537</w:t>
          </w:r>
        </w:p>
        <w:p w14:paraId="0AA09D26" w14:textId="77777777" w:rsidR="0056512A" w:rsidRPr="005A5FD2" w:rsidRDefault="0056512A" w:rsidP="0056512A">
          <w:pPr>
            <w:jc w:val="right"/>
            <w:rPr>
              <w:rFonts w:ascii="Calibri" w:hAnsi="Calibri" w:cs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  <w:t xml:space="preserve">Codice univoco : </w:t>
          </w:r>
          <w:r w:rsidRPr="005A5FD2">
            <w:rPr>
              <w:rFonts w:ascii="Calibri" w:hAnsi="Calibri" w:cs="Calibri"/>
              <w:noProof/>
              <w:color w:val="680000"/>
              <w:sz w:val="14"/>
              <w:szCs w:val="14"/>
              <w:lang w:val="it-IT"/>
            </w:rPr>
            <w:t>WY7PJ6K</w:t>
          </w:r>
        </w:p>
        <w:p w14:paraId="4EB96B82" w14:textId="77777777" w:rsidR="0056512A" w:rsidRPr="005A5FD2" w:rsidRDefault="0056512A" w:rsidP="0056512A">
          <w:pPr>
            <w:jc w:val="right"/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4"/>
              <w:szCs w:val="14"/>
              <w:lang w:val="it-IT"/>
            </w:rPr>
          </w:pPr>
          <w:r w:rsidRPr="005A5FD2"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  <w:t xml:space="preserve">Pec: </w:t>
          </w:r>
          <w:hyperlink r:id="rId1" w:history="1">
            <w:r w:rsidRPr="005A5FD2">
              <w:rPr>
                <w:rStyle w:val="Lienhypertexte"/>
                <w:rFonts w:ascii="Calibri" w:hAnsi="Calibri" w:cs="Calibri"/>
                <w:b/>
                <w:bCs/>
                <w:noProof/>
                <w:color w:val="0563C1"/>
                <w:sz w:val="14"/>
                <w:szCs w:val="14"/>
                <w:lang w:val="it-IT"/>
              </w:rPr>
              <w:t>tenutavillaambretta@pec.it</w:t>
            </w:r>
          </w:hyperlink>
        </w:p>
        <w:p w14:paraId="3A5E369D" w14:textId="77777777" w:rsidR="0056512A" w:rsidRPr="005A5FD2" w:rsidRDefault="0056512A" w:rsidP="0056512A">
          <w:pPr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</w:pPr>
        </w:p>
      </w:tc>
    </w:tr>
  </w:tbl>
  <w:p w14:paraId="4E1C3EC3" w14:textId="77777777" w:rsidR="00382C96" w:rsidRPr="00E94256" w:rsidRDefault="00382C96" w:rsidP="000702B4">
    <w:pPr>
      <w:pStyle w:val="Pieddepag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2DA83" w14:textId="77777777" w:rsidR="00B44E2C" w:rsidRDefault="00B44E2C">
      <w:r>
        <w:separator/>
      </w:r>
    </w:p>
  </w:footnote>
  <w:footnote w:type="continuationSeparator" w:id="0">
    <w:p w14:paraId="53539055" w14:textId="77777777" w:rsidR="00B44E2C" w:rsidRDefault="00B44E2C">
      <w:r>
        <w:continuationSeparator/>
      </w:r>
    </w:p>
  </w:footnote>
  <w:footnote w:type="continuationNotice" w:id="1">
    <w:p w14:paraId="29E30819" w14:textId="77777777" w:rsidR="008275D0" w:rsidRDefault="008275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76294" w14:paraId="3CB622D8" w14:textId="77777777" w:rsidTr="008C0303">
      <w:tc>
        <w:tcPr>
          <w:tcW w:w="4531" w:type="dxa"/>
        </w:tcPr>
        <w:p w14:paraId="2DC655CE" w14:textId="356B6DF7" w:rsidR="00276294" w:rsidRDefault="00276294" w:rsidP="003C04BB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>
            <w:rPr>
              <w:noProof/>
            </w:rPr>
            <w:drawing>
              <wp:inline distT="0" distB="0" distL="0" distR="0" wp14:anchorId="75666628" wp14:editId="746A0D08">
                <wp:extent cx="14287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5EAA6A6B" w14:textId="77777777" w:rsidR="00276294" w:rsidRPr="00C3264F" w:rsidRDefault="00276294" w:rsidP="00276294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Bordereau de </w:t>
          </w:r>
          <w:r>
            <w:rPr>
              <w:rFonts w:ascii="Lucida Sans Unicode" w:hAnsi="Lucida Sans Unicode" w:cs="Lucida Sans Unicode"/>
              <w:b/>
              <w:sz w:val="29"/>
              <w:szCs w:val="29"/>
            </w:rPr>
            <w:t>c</w:t>
          </w: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ommande </w:t>
          </w:r>
        </w:p>
        <w:p w14:paraId="5DB5B016" w14:textId="77777777" w:rsidR="008C0303" w:rsidRDefault="008C0303" w:rsidP="008C0303">
          <w:pPr>
            <w:pStyle w:val="En-tte"/>
          </w:pPr>
          <w:r w:rsidRPr="00636A88">
            <w:rPr>
              <w:rFonts w:ascii="Lucida Sans Unicode" w:hAnsi="Lucida Sans Unicode" w:cs="Lucida Sans Unicode"/>
              <w:bCs/>
              <w:sz w:val="19"/>
              <w:szCs w:val="19"/>
            </w:rPr>
            <w:t>Huile d’Olive Extra-Vierg</w:t>
          </w:r>
          <w:r>
            <w:rPr>
              <w:rFonts w:ascii="Lucida Sans Unicode" w:hAnsi="Lucida Sans Unicode" w:cs="Lucida Sans Unicode"/>
              <w:bCs/>
              <w:sz w:val="19"/>
              <w:szCs w:val="19"/>
            </w:rPr>
            <w:t>e</w:t>
          </w:r>
        </w:p>
        <w:p w14:paraId="613149F7" w14:textId="77777777" w:rsidR="008C0303" w:rsidRDefault="008C0303" w:rsidP="00276294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</w:p>
        <w:p w14:paraId="2CD684EC" w14:textId="75EF7CD4" w:rsidR="00276294" w:rsidRPr="008C0303" w:rsidRDefault="00276294" w:rsidP="003C04BB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  <w:r>
            <w:rPr>
              <w:rFonts w:ascii="Lucida Sans Unicode" w:hAnsi="Lucida Sans Unicode" w:cs="Lucida Sans Unicode"/>
              <w:bCs/>
              <w:szCs w:val="16"/>
            </w:rPr>
            <w:t>Expédition Union Européenne uniquement</w:t>
          </w:r>
        </w:p>
      </w:tc>
    </w:tr>
  </w:tbl>
  <w:p w14:paraId="4E37AB83" w14:textId="77777777" w:rsidR="008C0303" w:rsidRDefault="008C03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1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6"/>
      <w:gridCol w:w="5742"/>
    </w:tblGrid>
    <w:tr w:rsidR="00260E2A" w14:paraId="4B3415C1" w14:textId="77777777" w:rsidTr="005D6249">
      <w:trPr>
        <w:trHeight w:val="1706"/>
      </w:trPr>
      <w:tc>
        <w:tcPr>
          <w:tcW w:w="3386" w:type="dxa"/>
        </w:tcPr>
        <w:p w14:paraId="3D0186BB" w14:textId="77777777" w:rsidR="00260E2A" w:rsidRDefault="00260E2A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  <w:r>
            <w:rPr>
              <w:noProof/>
            </w:rPr>
            <w:drawing>
              <wp:inline distT="0" distB="0" distL="0" distR="0" wp14:anchorId="2833769D" wp14:editId="595A3548">
                <wp:extent cx="1428750" cy="8826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6E0BB4" w14:textId="77777777" w:rsidR="00C03F71" w:rsidRDefault="00C03F71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31813565" w14:textId="02A1BB01" w:rsidR="004633F9" w:rsidRPr="00BC522A" w:rsidRDefault="001664F0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20"/>
              <w:lang w:val="it-IT"/>
            </w:rPr>
          </w:pPr>
          <w:hyperlink r:id="rId2" w:history="1">
            <w:r w:rsidR="00BC522A" w:rsidRPr="00C63BAB">
              <w:rPr>
                <w:rStyle w:val="Lienhypertexte"/>
                <w:rFonts w:ascii="Lucida Sans Unicode" w:hAnsi="Lucida Sans Unicode" w:cs="Lucida Sans Unicode"/>
                <w:b/>
                <w:sz w:val="20"/>
                <w:lang w:val="it-IT"/>
              </w:rPr>
              <w:t>www.villaambretta.com</w:t>
            </w:r>
          </w:hyperlink>
        </w:p>
        <w:p w14:paraId="07BE4278" w14:textId="05D0ACC8" w:rsidR="00C03F71" w:rsidRPr="002D08A9" w:rsidRDefault="00C03F71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</w:tc>
      <w:tc>
        <w:tcPr>
          <w:tcW w:w="5742" w:type="dxa"/>
        </w:tcPr>
        <w:p w14:paraId="2908A1CE" w14:textId="3F5CDCFE" w:rsidR="002D08A9" w:rsidRPr="0047562C" w:rsidRDefault="00E51242" w:rsidP="00E51242">
          <w:pPr>
            <w:tabs>
              <w:tab w:val="left" w:pos="970"/>
            </w:tabs>
            <w:jc w:val="right"/>
            <w:rPr>
              <w:rFonts w:ascii="Lucida Sans Unicode" w:hAnsi="Lucida Sans Unicode" w:cs="Lucida Sans Unicode"/>
              <w:sz w:val="19"/>
              <w:szCs w:val="19"/>
            </w:rPr>
          </w:pPr>
          <w:r>
            <w:rPr>
              <w:noProof/>
            </w:rPr>
            <w:drawing>
              <wp:inline distT="0" distB="0" distL="0" distR="0" wp14:anchorId="6BF2245F" wp14:editId="31B935CE">
                <wp:extent cx="1828800" cy="18288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1E28AA" w14:textId="77777777" w:rsidR="00260E2A" w:rsidRDefault="00260E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2448"/>
    <w:multiLevelType w:val="hybridMultilevel"/>
    <w:tmpl w:val="32205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A1535"/>
    <w:multiLevelType w:val="hybridMultilevel"/>
    <w:tmpl w:val="A64643B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95B2C"/>
    <w:multiLevelType w:val="hybridMultilevel"/>
    <w:tmpl w:val="EA0441EA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1245F"/>
    <w:multiLevelType w:val="hybridMultilevel"/>
    <w:tmpl w:val="77406148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F6113"/>
    <w:multiLevelType w:val="singleLevel"/>
    <w:tmpl w:val="D5A6DF1E"/>
    <w:lvl w:ilvl="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5" w15:restartNumberingAfterBreak="0">
    <w:nsid w:val="7423409E"/>
    <w:multiLevelType w:val="hybridMultilevel"/>
    <w:tmpl w:val="C49AF868"/>
    <w:lvl w:ilvl="0" w:tplc="0E90FA10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27724"/>
    <w:multiLevelType w:val="hybridMultilevel"/>
    <w:tmpl w:val="E1FE887E"/>
    <w:lvl w:ilvl="0" w:tplc="4B5C80E8"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7C3F4F35"/>
    <w:multiLevelType w:val="hybridMultilevel"/>
    <w:tmpl w:val="C43E3688"/>
    <w:lvl w:ilvl="0" w:tplc="7A0829F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966736698">
    <w:abstractNumId w:val="4"/>
  </w:num>
  <w:num w:numId="2" w16cid:durableId="1205941691">
    <w:abstractNumId w:val="1"/>
  </w:num>
  <w:num w:numId="3" w16cid:durableId="120266469">
    <w:abstractNumId w:val="6"/>
  </w:num>
  <w:num w:numId="4" w16cid:durableId="1897742514">
    <w:abstractNumId w:val="0"/>
  </w:num>
  <w:num w:numId="5" w16cid:durableId="2144888239">
    <w:abstractNumId w:val="5"/>
  </w:num>
  <w:num w:numId="6" w16cid:durableId="1703282319">
    <w:abstractNumId w:val="7"/>
  </w:num>
  <w:num w:numId="7" w16cid:durableId="52241818">
    <w:abstractNumId w:val="3"/>
  </w:num>
  <w:num w:numId="8" w16cid:durableId="962540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9A"/>
    <w:rsid w:val="000153E0"/>
    <w:rsid w:val="00024D75"/>
    <w:rsid w:val="00026521"/>
    <w:rsid w:val="00027FEB"/>
    <w:rsid w:val="00030C9B"/>
    <w:rsid w:val="00033CEC"/>
    <w:rsid w:val="00044CBB"/>
    <w:rsid w:val="0004719F"/>
    <w:rsid w:val="00056C54"/>
    <w:rsid w:val="00057E38"/>
    <w:rsid w:val="00067B8D"/>
    <w:rsid w:val="000702B4"/>
    <w:rsid w:val="00074D0E"/>
    <w:rsid w:val="00076A92"/>
    <w:rsid w:val="000828AE"/>
    <w:rsid w:val="000836F9"/>
    <w:rsid w:val="00094F4E"/>
    <w:rsid w:val="000A3A09"/>
    <w:rsid w:val="000A411F"/>
    <w:rsid w:val="000D1687"/>
    <w:rsid w:val="000D2003"/>
    <w:rsid w:val="000E08BF"/>
    <w:rsid w:val="000E2496"/>
    <w:rsid w:val="000E2A21"/>
    <w:rsid w:val="001029CB"/>
    <w:rsid w:val="001059D2"/>
    <w:rsid w:val="00107EC8"/>
    <w:rsid w:val="00112CB5"/>
    <w:rsid w:val="00113BB4"/>
    <w:rsid w:val="0011783A"/>
    <w:rsid w:val="00120891"/>
    <w:rsid w:val="00123B17"/>
    <w:rsid w:val="00124AB5"/>
    <w:rsid w:val="00124EF0"/>
    <w:rsid w:val="0014211F"/>
    <w:rsid w:val="001426AD"/>
    <w:rsid w:val="00145C4B"/>
    <w:rsid w:val="00146B61"/>
    <w:rsid w:val="0015014E"/>
    <w:rsid w:val="00150A22"/>
    <w:rsid w:val="001573F6"/>
    <w:rsid w:val="00163E98"/>
    <w:rsid w:val="00164ADA"/>
    <w:rsid w:val="001664F0"/>
    <w:rsid w:val="00171A11"/>
    <w:rsid w:val="0017215A"/>
    <w:rsid w:val="00177779"/>
    <w:rsid w:val="00194441"/>
    <w:rsid w:val="00195C92"/>
    <w:rsid w:val="001A1D78"/>
    <w:rsid w:val="001A3B0A"/>
    <w:rsid w:val="001A3F98"/>
    <w:rsid w:val="001B123C"/>
    <w:rsid w:val="001B3950"/>
    <w:rsid w:val="001D5D37"/>
    <w:rsid w:val="001E17E3"/>
    <w:rsid w:val="001E43FE"/>
    <w:rsid w:val="001E5501"/>
    <w:rsid w:val="001F500C"/>
    <w:rsid w:val="0020375A"/>
    <w:rsid w:val="00204265"/>
    <w:rsid w:val="00217CDC"/>
    <w:rsid w:val="00223BC6"/>
    <w:rsid w:val="0023020F"/>
    <w:rsid w:val="00234A90"/>
    <w:rsid w:val="00236DDB"/>
    <w:rsid w:val="00237711"/>
    <w:rsid w:val="00260E2A"/>
    <w:rsid w:val="0026575E"/>
    <w:rsid w:val="00275E37"/>
    <w:rsid w:val="00276294"/>
    <w:rsid w:val="00285159"/>
    <w:rsid w:val="00293BD5"/>
    <w:rsid w:val="00295E20"/>
    <w:rsid w:val="00297A66"/>
    <w:rsid w:val="002A6FB3"/>
    <w:rsid w:val="002C07D0"/>
    <w:rsid w:val="002C79B8"/>
    <w:rsid w:val="002C7CAE"/>
    <w:rsid w:val="002D08A9"/>
    <w:rsid w:val="002D4C5C"/>
    <w:rsid w:val="002F74EA"/>
    <w:rsid w:val="003011BA"/>
    <w:rsid w:val="00317ED2"/>
    <w:rsid w:val="00320730"/>
    <w:rsid w:val="00323B03"/>
    <w:rsid w:val="00325EC8"/>
    <w:rsid w:val="003275B8"/>
    <w:rsid w:val="003300B0"/>
    <w:rsid w:val="00335BEB"/>
    <w:rsid w:val="00336923"/>
    <w:rsid w:val="00337030"/>
    <w:rsid w:val="003432DB"/>
    <w:rsid w:val="00357D14"/>
    <w:rsid w:val="00360DDC"/>
    <w:rsid w:val="00363A9E"/>
    <w:rsid w:val="00365C24"/>
    <w:rsid w:val="00366C24"/>
    <w:rsid w:val="00382C96"/>
    <w:rsid w:val="00385AA2"/>
    <w:rsid w:val="00386113"/>
    <w:rsid w:val="00387520"/>
    <w:rsid w:val="00392D18"/>
    <w:rsid w:val="003A4320"/>
    <w:rsid w:val="003A7B12"/>
    <w:rsid w:val="003C04BB"/>
    <w:rsid w:val="003D1976"/>
    <w:rsid w:val="003D49E9"/>
    <w:rsid w:val="003E2C5D"/>
    <w:rsid w:val="003E3963"/>
    <w:rsid w:val="00405485"/>
    <w:rsid w:val="00412772"/>
    <w:rsid w:val="004165E4"/>
    <w:rsid w:val="0043210E"/>
    <w:rsid w:val="004351F6"/>
    <w:rsid w:val="004365E8"/>
    <w:rsid w:val="00451137"/>
    <w:rsid w:val="004531A7"/>
    <w:rsid w:val="00461E37"/>
    <w:rsid w:val="00462CB5"/>
    <w:rsid w:val="004633F9"/>
    <w:rsid w:val="0047562C"/>
    <w:rsid w:val="00475DB1"/>
    <w:rsid w:val="0049365F"/>
    <w:rsid w:val="00496582"/>
    <w:rsid w:val="00497E00"/>
    <w:rsid w:val="004A0DE1"/>
    <w:rsid w:val="004B0E56"/>
    <w:rsid w:val="004B70F8"/>
    <w:rsid w:val="004C12E8"/>
    <w:rsid w:val="004C1945"/>
    <w:rsid w:val="004C6912"/>
    <w:rsid w:val="004C6C6C"/>
    <w:rsid w:val="004D4080"/>
    <w:rsid w:val="004D4353"/>
    <w:rsid w:val="004D719B"/>
    <w:rsid w:val="004D7225"/>
    <w:rsid w:val="004F6518"/>
    <w:rsid w:val="00505ABD"/>
    <w:rsid w:val="00514E0C"/>
    <w:rsid w:val="00517AAE"/>
    <w:rsid w:val="00520378"/>
    <w:rsid w:val="00520DCE"/>
    <w:rsid w:val="00521567"/>
    <w:rsid w:val="0052294B"/>
    <w:rsid w:val="00523F5A"/>
    <w:rsid w:val="0053237B"/>
    <w:rsid w:val="00532ACA"/>
    <w:rsid w:val="0054459C"/>
    <w:rsid w:val="00546AB9"/>
    <w:rsid w:val="00552040"/>
    <w:rsid w:val="00553594"/>
    <w:rsid w:val="00557B7B"/>
    <w:rsid w:val="0056512A"/>
    <w:rsid w:val="005666B3"/>
    <w:rsid w:val="005753E4"/>
    <w:rsid w:val="00581F28"/>
    <w:rsid w:val="00583E85"/>
    <w:rsid w:val="0058416C"/>
    <w:rsid w:val="0058554F"/>
    <w:rsid w:val="00587CCE"/>
    <w:rsid w:val="00590280"/>
    <w:rsid w:val="00596FC0"/>
    <w:rsid w:val="005A5FD2"/>
    <w:rsid w:val="005A7B39"/>
    <w:rsid w:val="005B0253"/>
    <w:rsid w:val="005D6249"/>
    <w:rsid w:val="005E1003"/>
    <w:rsid w:val="005E3285"/>
    <w:rsid w:val="005E6A9C"/>
    <w:rsid w:val="005F320B"/>
    <w:rsid w:val="005F42D5"/>
    <w:rsid w:val="005F50EA"/>
    <w:rsid w:val="005F7551"/>
    <w:rsid w:val="005F797A"/>
    <w:rsid w:val="00600A50"/>
    <w:rsid w:val="00603CE4"/>
    <w:rsid w:val="00641BFB"/>
    <w:rsid w:val="0064203A"/>
    <w:rsid w:val="00642C1D"/>
    <w:rsid w:val="00645F8B"/>
    <w:rsid w:val="00651AF2"/>
    <w:rsid w:val="00653038"/>
    <w:rsid w:val="00661586"/>
    <w:rsid w:val="00661FB9"/>
    <w:rsid w:val="00665C80"/>
    <w:rsid w:val="00667E0D"/>
    <w:rsid w:val="00667FA1"/>
    <w:rsid w:val="00667FCD"/>
    <w:rsid w:val="0068486E"/>
    <w:rsid w:val="006850F1"/>
    <w:rsid w:val="00692AC6"/>
    <w:rsid w:val="006A3BF4"/>
    <w:rsid w:val="006B3D64"/>
    <w:rsid w:val="006B7256"/>
    <w:rsid w:val="006C6920"/>
    <w:rsid w:val="006D4DB8"/>
    <w:rsid w:val="006E6ED8"/>
    <w:rsid w:val="007034F8"/>
    <w:rsid w:val="00703DE9"/>
    <w:rsid w:val="007072D7"/>
    <w:rsid w:val="00715F11"/>
    <w:rsid w:val="007174A3"/>
    <w:rsid w:val="007246F2"/>
    <w:rsid w:val="00725DCD"/>
    <w:rsid w:val="00737DE1"/>
    <w:rsid w:val="00746D07"/>
    <w:rsid w:val="00761090"/>
    <w:rsid w:val="007714C6"/>
    <w:rsid w:val="00772D89"/>
    <w:rsid w:val="00776F76"/>
    <w:rsid w:val="007A7B94"/>
    <w:rsid w:val="007B46A5"/>
    <w:rsid w:val="007B7482"/>
    <w:rsid w:val="007B7B87"/>
    <w:rsid w:val="007C439D"/>
    <w:rsid w:val="007D28A7"/>
    <w:rsid w:val="007D2DA6"/>
    <w:rsid w:val="007D4CC3"/>
    <w:rsid w:val="007F1137"/>
    <w:rsid w:val="0082132E"/>
    <w:rsid w:val="008275D0"/>
    <w:rsid w:val="008325A1"/>
    <w:rsid w:val="00837066"/>
    <w:rsid w:val="008509C4"/>
    <w:rsid w:val="0086781C"/>
    <w:rsid w:val="0087108D"/>
    <w:rsid w:val="008749ED"/>
    <w:rsid w:val="00885E8A"/>
    <w:rsid w:val="008C0303"/>
    <w:rsid w:val="008D46CA"/>
    <w:rsid w:val="008D51F8"/>
    <w:rsid w:val="008D64F6"/>
    <w:rsid w:val="008E4300"/>
    <w:rsid w:val="008E47B0"/>
    <w:rsid w:val="008E73B2"/>
    <w:rsid w:val="008F3516"/>
    <w:rsid w:val="00910835"/>
    <w:rsid w:val="00913CE0"/>
    <w:rsid w:val="009318D3"/>
    <w:rsid w:val="009379D7"/>
    <w:rsid w:val="00943EB9"/>
    <w:rsid w:val="00952686"/>
    <w:rsid w:val="0095668F"/>
    <w:rsid w:val="00966335"/>
    <w:rsid w:val="009719E6"/>
    <w:rsid w:val="00974644"/>
    <w:rsid w:val="0097668A"/>
    <w:rsid w:val="00990EE5"/>
    <w:rsid w:val="00995BFD"/>
    <w:rsid w:val="009A43E7"/>
    <w:rsid w:val="009A45AF"/>
    <w:rsid w:val="009A6897"/>
    <w:rsid w:val="009A72CF"/>
    <w:rsid w:val="009B562C"/>
    <w:rsid w:val="009C4C0D"/>
    <w:rsid w:val="009C57FA"/>
    <w:rsid w:val="009D0050"/>
    <w:rsid w:val="009D05D2"/>
    <w:rsid w:val="009D29B6"/>
    <w:rsid w:val="009D76BA"/>
    <w:rsid w:val="009E2EEB"/>
    <w:rsid w:val="009E42C4"/>
    <w:rsid w:val="009E5A02"/>
    <w:rsid w:val="009F6F82"/>
    <w:rsid w:val="009F7652"/>
    <w:rsid w:val="00A049FB"/>
    <w:rsid w:val="00A108E9"/>
    <w:rsid w:val="00A23168"/>
    <w:rsid w:val="00A272DE"/>
    <w:rsid w:val="00A27E0B"/>
    <w:rsid w:val="00A33AE3"/>
    <w:rsid w:val="00A35577"/>
    <w:rsid w:val="00A36CF3"/>
    <w:rsid w:val="00A37221"/>
    <w:rsid w:val="00A52587"/>
    <w:rsid w:val="00A6586E"/>
    <w:rsid w:val="00A86BCE"/>
    <w:rsid w:val="00A9772D"/>
    <w:rsid w:val="00AA619D"/>
    <w:rsid w:val="00AA7601"/>
    <w:rsid w:val="00AA79FC"/>
    <w:rsid w:val="00AB0D4B"/>
    <w:rsid w:val="00AB2B4D"/>
    <w:rsid w:val="00AC4973"/>
    <w:rsid w:val="00AC6DA4"/>
    <w:rsid w:val="00AD7C06"/>
    <w:rsid w:val="00AE04B4"/>
    <w:rsid w:val="00AF3A0A"/>
    <w:rsid w:val="00AF42E0"/>
    <w:rsid w:val="00B049EB"/>
    <w:rsid w:val="00B050DA"/>
    <w:rsid w:val="00B1295D"/>
    <w:rsid w:val="00B15B6F"/>
    <w:rsid w:val="00B20CA1"/>
    <w:rsid w:val="00B21445"/>
    <w:rsid w:val="00B22B63"/>
    <w:rsid w:val="00B24F29"/>
    <w:rsid w:val="00B44E2C"/>
    <w:rsid w:val="00B46869"/>
    <w:rsid w:val="00B62074"/>
    <w:rsid w:val="00B70833"/>
    <w:rsid w:val="00B73BFF"/>
    <w:rsid w:val="00B73CCA"/>
    <w:rsid w:val="00B74E44"/>
    <w:rsid w:val="00B75E6B"/>
    <w:rsid w:val="00B94A03"/>
    <w:rsid w:val="00B95D02"/>
    <w:rsid w:val="00BA6682"/>
    <w:rsid w:val="00BC522A"/>
    <w:rsid w:val="00BC607F"/>
    <w:rsid w:val="00BD5585"/>
    <w:rsid w:val="00BD6AAD"/>
    <w:rsid w:val="00BE0A62"/>
    <w:rsid w:val="00BF315F"/>
    <w:rsid w:val="00C03F71"/>
    <w:rsid w:val="00C04A5E"/>
    <w:rsid w:val="00C06F09"/>
    <w:rsid w:val="00C119F3"/>
    <w:rsid w:val="00C20E3D"/>
    <w:rsid w:val="00C27CE1"/>
    <w:rsid w:val="00C34B94"/>
    <w:rsid w:val="00C3543A"/>
    <w:rsid w:val="00C41350"/>
    <w:rsid w:val="00C426D8"/>
    <w:rsid w:val="00C42D67"/>
    <w:rsid w:val="00C55151"/>
    <w:rsid w:val="00C7547D"/>
    <w:rsid w:val="00C800EE"/>
    <w:rsid w:val="00C8204E"/>
    <w:rsid w:val="00C82840"/>
    <w:rsid w:val="00C838DA"/>
    <w:rsid w:val="00C84AEF"/>
    <w:rsid w:val="00C865DD"/>
    <w:rsid w:val="00C94EED"/>
    <w:rsid w:val="00CB375E"/>
    <w:rsid w:val="00CB4EAF"/>
    <w:rsid w:val="00CD1F7B"/>
    <w:rsid w:val="00CD6981"/>
    <w:rsid w:val="00CE294A"/>
    <w:rsid w:val="00CF530D"/>
    <w:rsid w:val="00CF64EF"/>
    <w:rsid w:val="00D0376F"/>
    <w:rsid w:val="00D0570B"/>
    <w:rsid w:val="00D10463"/>
    <w:rsid w:val="00D14AD2"/>
    <w:rsid w:val="00D26490"/>
    <w:rsid w:val="00D31A10"/>
    <w:rsid w:val="00D47C25"/>
    <w:rsid w:val="00D5096D"/>
    <w:rsid w:val="00D5269E"/>
    <w:rsid w:val="00D80C75"/>
    <w:rsid w:val="00D869CF"/>
    <w:rsid w:val="00D92D34"/>
    <w:rsid w:val="00D96329"/>
    <w:rsid w:val="00DA038F"/>
    <w:rsid w:val="00DA0CB8"/>
    <w:rsid w:val="00DA157D"/>
    <w:rsid w:val="00DA336B"/>
    <w:rsid w:val="00DB22BE"/>
    <w:rsid w:val="00DB31DF"/>
    <w:rsid w:val="00E06C13"/>
    <w:rsid w:val="00E15FF1"/>
    <w:rsid w:val="00E3251D"/>
    <w:rsid w:val="00E426D3"/>
    <w:rsid w:val="00E47F9E"/>
    <w:rsid w:val="00E51242"/>
    <w:rsid w:val="00E628F9"/>
    <w:rsid w:val="00E639A9"/>
    <w:rsid w:val="00E7502C"/>
    <w:rsid w:val="00E77954"/>
    <w:rsid w:val="00E86581"/>
    <w:rsid w:val="00E901BA"/>
    <w:rsid w:val="00E91D0F"/>
    <w:rsid w:val="00E94256"/>
    <w:rsid w:val="00E94EB1"/>
    <w:rsid w:val="00E97BD8"/>
    <w:rsid w:val="00EA4F6D"/>
    <w:rsid w:val="00EB63B7"/>
    <w:rsid w:val="00EC359A"/>
    <w:rsid w:val="00EF7278"/>
    <w:rsid w:val="00EF75EE"/>
    <w:rsid w:val="00F02FC5"/>
    <w:rsid w:val="00F06C75"/>
    <w:rsid w:val="00F16044"/>
    <w:rsid w:val="00F2097D"/>
    <w:rsid w:val="00F46904"/>
    <w:rsid w:val="00F61FAB"/>
    <w:rsid w:val="00F67C60"/>
    <w:rsid w:val="00F92139"/>
    <w:rsid w:val="00F9229C"/>
    <w:rsid w:val="00F93F8A"/>
    <w:rsid w:val="00F96276"/>
    <w:rsid w:val="00FC2B75"/>
    <w:rsid w:val="00FC7BE3"/>
    <w:rsid w:val="00FD18B9"/>
    <w:rsid w:val="00FE06A8"/>
    <w:rsid w:val="00FF2E29"/>
    <w:rsid w:val="00FF3322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4DD58E"/>
  <w15:chartTrackingRefBased/>
  <w15:docId w15:val="{E16C7377-A182-46C9-976B-C226733C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16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ind w:left="1416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firstLine="708"/>
      <w:jc w:val="both"/>
    </w:pPr>
    <w:rPr>
      <w:sz w:val="24"/>
    </w:rPr>
  </w:style>
  <w:style w:type="paragraph" w:styleId="Corpsdetexte">
    <w:name w:val="Body Text"/>
    <w:basedOn w:val="Normal"/>
    <w:pPr>
      <w:jc w:val="both"/>
    </w:pPr>
    <w:rPr>
      <w:sz w:val="22"/>
    </w:rPr>
  </w:style>
  <w:style w:type="paragraph" w:styleId="Textedebulles">
    <w:name w:val="Balloon Text"/>
    <w:basedOn w:val="Normal"/>
    <w:link w:val="TextedebullesCar"/>
    <w:rsid w:val="0038611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38611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33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94256"/>
    <w:rPr>
      <w:color w:val="0000FF"/>
      <w:u w:val="single"/>
    </w:rPr>
  </w:style>
  <w:style w:type="character" w:customStyle="1" w:styleId="jlqj4b">
    <w:name w:val="jlqj4b"/>
    <w:basedOn w:val="Policepardfaut"/>
    <w:rsid w:val="00074D0E"/>
  </w:style>
  <w:style w:type="paragraph" w:styleId="Paragraphedeliste">
    <w:name w:val="List Paragraph"/>
    <w:basedOn w:val="Normal"/>
    <w:uiPriority w:val="34"/>
    <w:qFormat/>
    <w:rsid w:val="007D28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633F9"/>
    <w:rPr>
      <w:color w:val="605E5C"/>
      <w:shd w:val="clear" w:color="auto" w:fill="E1DFDD"/>
    </w:rPr>
  </w:style>
  <w:style w:type="character" w:customStyle="1" w:styleId="viiyi">
    <w:name w:val="viiyi"/>
    <w:basedOn w:val="Policepardfaut"/>
    <w:rsid w:val="00DA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ministrazione@villaambrett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nutavillaambretta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villaambretta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e%20MONTIGNY\CIRCE%20Finance\CIRCE%20Finance%20Team%20Site%20-%20VILLA%20AMBRETTA%20AMMINISTRAZIONE\Fattura%20Vendita\2021%2000%20VA%20Template%20Olio%206x50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a47d23-3e67-4444-a038-53a6800cc2f8">
      <Terms xmlns="http://schemas.microsoft.com/office/infopath/2007/PartnerControls"/>
    </lcf76f155ced4ddcb4097134ff3c332f>
    <TaxCatchAll xmlns="1778ba03-99e0-42ad-acfc-1d4612483bd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F6F3BAF893A419791FFD5DDD7BD55" ma:contentTypeVersion="15" ma:contentTypeDescription="Create a new document." ma:contentTypeScope="" ma:versionID="0f3c8d4d7ea5873eea646cedc20afe64">
  <xsd:schema xmlns:xsd="http://www.w3.org/2001/XMLSchema" xmlns:xs="http://www.w3.org/2001/XMLSchema" xmlns:p="http://schemas.microsoft.com/office/2006/metadata/properties" xmlns:ns2="1778ba03-99e0-42ad-acfc-1d4612483bd7" xmlns:ns3="45a47d23-3e67-4444-a038-53a6800cc2f8" targetNamespace="http://schemas.microsoft.com/office/2006/metadata/properties" ma:root="true" ma:fieldsID="20642a63e19dcd9f42cc4dc293e64a21" ns2:_="" ns3:_="">
    <xsd:import namespace="1778ba03-99e0-42ad-acfc-1d4612483bd7"/>
    <xsd:import namespace="45a47d23-3e67-4444-a038-53a6800cc2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8ba03-99e0-42ad-acfc-1d4612483b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4c9398-9481-43d8-b014-25ca8ff5516a}" ma:internalName="TaxCatchAll" ma:showField="CatchAllData" ma:web="1778ba03-99e0-42ad-acfc-1d4612483b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7d23-3e67-4444-a038-53a6800cc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407809-8882-4aa4-b5cc-45b809fcd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34D089-B245-411A-9265-FD0195A58B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55664B-BEC4-4A55-B02B-AF5A57C043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5DB1BD-A686-45EC-9C79-7D68AC116412}">
  <ds:schemaRefs>
    <ds:schemaRef ds:uri="http://schemas.microsoft.com/office/2006/metadata/properties"/>
    <ds:schemaRef ds:uri="http://schemas.microsoft.com/office/infopath/2007/PartnerControls"/>
    <ds:schemaRef ds:uri="45a47d23-3e67-4444-a038-53a6800cc2f8"/>
    <ds:schemaRef ds:uri="1778ba03-99e0-42ad-acfc-1d4612483bd7"/>
  </ds:schemaRefs>
</ds:datastoreItem>
</file>

<file path=customXml/itemProps4.xml><?xml version="1.0" encoding="utf-8"?>
<ds:datastoreItem xmlns:ds="http://schemas.openxmlformats.org/officeDocument/2006/customXml" ds:itemID="{9762F003-70EE-429E-A181-89A40A38B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8ba03-99e0-42ad-acfc-1d4612483bd7"/>
    <ds:schemaRef ds:uri="45a47d23-3e67-4444-a038-53a6800cc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00 VA Template Olio 6x500</Template>
  <TotalTime>1988</TotalTime>
  <Pages>1</Pages>
  <Words>285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Monsieur Albert Amozig</vt:lpstr>
      <vt:lpstr>Monsieur Albert Amozig</vt:lpstr>
    </vt:vector>
  </TitlesOfParts>
  <Company>Montigny and Co.</Company>
  <LinksUpToDate>false</LinksUpToDate>
  <CharactersWithSpaces>1704</CharactersWithSpaces>
  <SharedDoc>false</SharedDoc>
  <HLinks>
    <vt:vector size="6" baseType="variant">
      <vt:variant>
        <vt:i4>458791</vt:i4>
      </vt:variant>
      <vt:variant>
        <vt:i4>0</vt:i4>
      </vt:variant>
      <vt:variant>
        <vt:i4>0</vt:i4>
      </vt:variant>
      <vt:variant>
        <vt:i4>5</vt:i4>
      </vt:variant>
      <vt:variant>
        <vt:lpwstr>mailto:tenutavillaambretta@pec.it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Albert Amozig</dc:title>
  <dc:subject/>
  <dc:creator>Philippe MONTIGNY</dc:creator>
  <cp:keywords/>
  <cp:lastModifiedBy>Philippe Montigny</cp:lastModifiedBy>
  <cp:revision>285</cp:revision>
  <cp:lastPrinted>2021-11-01T16:35:00Z</cp:lastPrinted>
  <dcterms:created xsi:type="dcterms:W3CDTF">2021-01-19T09:55:00Z</dcterms:created>
  <dcterms:modified xsi:type="dcterms:W3CDTF">2022-11-26T12:23:00Z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0x010100801F6F3BAF893A419791FFD5DDD7BD55</vt:lpwstr>
  </property>
  <property fmtid="{D5CDD505-2E9C-101B-9397-08002B2CF9AE}" pid="3" name="MediaServiceImageTags">
    <vt:lpwstr/>
  </property>
</Properties>
</file>