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039B" w14:textId="5F5BC1E8" w:rsidR="009719E6" w:rsidRDefault="007D4CC3" w:rsidP="003C04BB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Modulo d’ordine</w:t>
      </w:r>
      <w:r w:rsidR="00596FC0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: 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Olio d’oliva extra-vergine</w:t>
      </w:r>
      <w:r w:rsidR="00596FC0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, 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spremut</w:t>
      </w:r>
      <w:r w:rsidR="00112CB5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o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 a freddo con le olive della Tenuta </w:t>
      </w:r>
      <w:r w:rsidR="00B46869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Villa Ambretta</w:t>
      </w: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BF15DB" w:rsidRPr="00974644" w14:paraId="5486E7E9" w14:textId="77777777" w:rsidTr="00BD026C">
        <w:trPr>
          <w:trHeight w:val="239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4C7394" w14:textId="77777777" w:rsidR="00BF15DB" w:rsidRPr="00150A22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Confezione </w:t>
            </w:r>
          </w:p>
          <w:p w14:paraId="1BA4898B" w14:textId="0DFAC4F2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disponibile </w:t>
            </w:r>
            <w:r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(a)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E6D0CF" w14:textId="686229AA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Prezzo bottiglie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E54FFA" w14:textId="77777777" w:rsidR="00BF15DB" w:rsidRPr="00150A22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Quantità di bottiglie</w:t>
            </w:r>
          </w:p>
          <w:p w14:paraId="0671895A" w14:textId="2293BEFA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Annata 202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2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/202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3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(b)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EFFE4" w14:textId="77777777" w:rsidR="00BF15DB" w:rsidRPr="00150A22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Quantità di bottiglie</w:t>
            </w:r>
          </w:p>
          <w:p w14:paraId="7005FEE3" w14:textId="063696D2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Annata 202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3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/202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4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(c)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102C79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</w:tr>
      <w:tr w:rsidR="00BF15DB" w:rsidRPr="00974644" w14:paraId="7623E8CE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BBA32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12 x 500 ml = 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64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30739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9079A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 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55604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1C4B4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06977526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7289D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98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DE7F9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92C99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CE0F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E058B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264EFCBC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5E980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8BC444" w14:textId="77777777" w:rsidR="00BF15DB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54CC8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F53AC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9BE1C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5CB80EAC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2737E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3 x 500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56F47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AF413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24B5A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19C5B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BF15DB" w:rsidRPr="00974644" w14:paraId="1C293C30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7BE7E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8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112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3B1BA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61121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BC952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740AF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45DFEDEB" w14:textId="77777777" w:rsidTr="007F62F7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6C345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4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56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E12FF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B8DE3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F21B8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D6B09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43960455" w14:textId="77777777" w:rsidTr="007F62F7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2C4F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Frais de port </w:t>
            </w:r>
            <w:r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= 20 €</w:t>
            </w:r>
            <w:r>
              <w:rPr>
                <w:rFonts w:ascii="Lucida Sans Unicode" w:hAnsi="Lucida Sans Unicode" w:cs="Lucida Sans Unicode"/>
                <w:b/>
                <w:bCs/>
                <w:strike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02BA7AC" w14:textId="72318676" w:rsidR="00BF15DB" w:rsidRPr="00BF15DB" w:rsidRDefault="00BF15DB" w:rsidP="00BF15DB">
            <w:pPr>
              <w:jc w:val="center"/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  <w:lang w:val="it-IT"/>
              </w:rPr>
              <w:t>P</w:t>
            </w:r>
            <w:r w:rsidRPr="00BF15DB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  <w:lang w:val="it-IT"/>
              </w:rPr>
              <w:t xml:space="preserve">er ordine di </w:t>
            </w:r>
            <w:r w:rsidRPr="00BF15DB"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  <w:lang w:val="it-IT"/>
              </w:rPr>
              <w:t xml:space="preserve">12 x 500 ml </w:t>
            </w:r>
            <w:r w:rsidRPr="00BF15DB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  <w:lang w:val="it-IT"/>
              </w:rPr>
              <w:t>le spese di spedizione sono gratuite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C2436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BF15D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BF15DB" w:rsidRPr="00974644" w14:paraId="0C12FEC3" w14:textId="77777777" w:rsidTr="007F62F7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D310D1D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0DD10261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6550BFF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7B9F76D" w14:textId="77777777" w:rsidR="00BF15DB" w:rsidRPr="00974644" w:rsidRDefault="00BF15DB" w:rsidP="00BF15DB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2455D682" w14:textId="77777777" w:rsidR="00BF15DB" w:rsidRPr="00974644" w:rsidRDefault="00BF15DB" w:rsidP="00BF15DB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</w:tbl>
    <w:p w14:paraId="04BE7437" w14:textId="1A5AD0C0" w:rsidR="00CD6981" w:rsidRPr="00651AF2" w:rsidRDefault="007B7482" w:rsidP="00D14AD2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it-IT"/>
        </w:rPr>
      </w:pPr>
      <w:r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 w:rsidR="00D14AD2"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a</w:t>
      </w:r>
      <w:r w:rsidR="00336923"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="00651AF2" w:rsidRPr="00651AF2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Solo i pacchi sottostanti - sotto forma di "Secure Box" in materiale riciclabile - sono disponibili per la spedizione</w:t>
      </w:r>
    </w:p>
    <w:p w14:paraId="205DBBA7" w14:textId="7C8349F9" w:rsidR="009D0050" w:rsidRPr="00D5269E" w:rsidRDefault="009D0050" w:rsidP="009D0050">
      <w:pPr>
        <w:spacing w:after="120"/>
        <w:rPr>
          <w:rStyle w:val="jlqj4b"/>
          <w:lang w:val="it-IT"/>
        </w:rPr>
      </w:pP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b</w:t>
      </w: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Pr="00D5269E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Annata 202</w:t>
      </w:r>
      <w:r w:rsidR="002D1B09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2</w:t>
      </w:r>
      <w:r w:rsidRPr="00D5269E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/202</w:t>
      </w:r>
      <w:r w:rsidR="002D1B09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3</w:t>
      </w: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: </w:t>
      </w:r>
      <w:r w:rsidR="002D1B09" w:rsidRPr="00D26490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 xml:space="preserve">un olio </w:t>
      </w:r>
      <w:r w:rsidR="002D1B09" w:rsidRPr="00DB31DF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con un sapore raffinato che andrà benissimo con vostro pesce alla griglia, carpaccio di manzo nonché dei vostri primi piatti alla bottarga o ai gamberi o ancora meglio al tartufo</w:t>
      </w:r>
    </w:p>
    <w:p w14:paraId="5DEEFAFE" w14:textId="2256F1B4" w:rsidR="00EC51DA" w:rsidRPr="00D5269E" w:rsidRDefault="00CD6981" w:rsidP="00EC51DA">
      <w:pPr>
        <w:spacing w:after="120"/>
        <w:rPr>
          <w:rStyle w:val="jlqj4b"/>
          <w:lang w:val="it-IT"/>
        </w:rPr>
      </w:pPr>
      <w:r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 w:rsidR="009D0050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c</w:t>
      </w:r>
      <w:r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="00D26490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Annata</w:t>
      </w:r>
      <w:r w:rsidR="00336923" w:rsidRPr="00150A22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 xml:space="preserve"> 202</w:t>
      </w:r>
      <w:r w:rsidR="00EC51DA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3</w:t>
      </w:r>
      <w:r w:rsidR="00336923" w:rsidRPr="00150A22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/202</w:t>
      </w:r>
      <w:r w:rsidR="00EC51DA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4</w:t>
      </w:r>
      <w:r w:rsidR="00336923"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: </w:t>
      </w:r>
      <w:r w:rsidR="00EC51DA" w:rsidRPr="00D5269E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 xml:space="preserve">un olio </w:t>
      </w:r>
      <w:r w:rsidR="00EC51DA" w:rsidRPr="003A4320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 xml:space="preserve">aromatico e saporito che darà carattere ad insalate, pasta con verdure, </w:t>
      </w:r>
      <w:r w:rsidR="00EC51DA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carne alla brace</w:t>
      </w:r>
      <w:r w:rsidR="00EC51DA" w:rsidRPr="003A4320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, ma anche formaggi di capra e pecora</w:t>
      </w:r>
    </w:p>
    <w:p w14:paraId="29DECA6F" w14:textId="77777777" w:rsidR="00CA1B3D" w:rsidRDefault="00CA1B3D" w:rsidP="004D4080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</w:p>
    <w:p w14:paraId="0BE5FA9D" w14:textId="1CEC21F1" w:rsidR="008C0303" w:rsidRPr="00150A22" w:rsidRDefault="00171A11" w:rsidP="004D4080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Consegna</w:t>
      </w:r>
      <w:r w:rsidR="00C34B94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 (</w:t>
      </w:r>
      <w:r w:rsidR="00357D14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Solo Unione Europea</w:t>
      </w:r>
      <w:r w:rsidR="00C34B94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)</w:t>
      </w:r>
    </w:p>
    <w:p w14:paraId="525C3B43" w14:textId="77777777" w:rsidR="005F797A" w:rsidRPr="00150A22" w:rsidRDefault="005F797A" w:rsidP="004D4080">
      <w:pPr>
        <w:rPr>
          <w:rFonts w:ascii="Lucida Sans Unicode" w:hAnsi="Lucida Sans Unicode" w:cs="Lucida Sans Unicode"/>
          <w:b/>
          <w:bCs/>
          <w:sz w:val="4"/>
          <w:szCs w:val="4"/>
          <w:lang w:val="it-I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171A11" w14:paraId="5B2CF721" w14:textId="77777777" w:rsidTr="007C206E">
        <w:tc>
          <w:tcPr>
            <w:tcW w:w="2972" w:type="dxa"/>
          </w:tcPr>
          <w:p w14:paraId="27ABE89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Dat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a</w:t>
            </w:r>
          </w:p>
        </w:tc>
        <w:tc>
          <w:tcPr>
            <w:tcW w:w="6088" w:type="dxa"/>
          </w:tcPr>
          <w:p w14:paraId="09068BC7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1BE6368C" w14:textId="77777777" w:rsidTr="007C206E">
        <w:tc>
          <w:tcPr>
            <w:tcW w:w="2972" w:type="dxa"/>
          </w:tcPr>
          <w:p w14:paraId="6711A2C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Nome e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cognome</w:t>
            </w:r>
            <w:proofErr w:type="spellEnd"/>
          </w:p>
        </w:tc>
        <w:tc>
          <w:tcPr>
            <w:tcW w:w="6088" w:type="dxa"/>
          </w:tcPr>
          <w:p w14:paraId="2A9E7473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B756C90" w14:textId="77777777" w:rsidTr="007C206E">
        <w:tc>
          <w:tcPr>
            <w:tcW w:w="2972" w:type="dxa"/>
          </w:tcPr>
          <w:p w14:paraId="69C7595F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Indirizzo</w:t>
            </w:r>
            <w:proofErr w:type="spellEnd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consegna</w:t>
            </w:r>
            <w:proofErr w:type="spellEnd"/>
          </w:p>
        </w:tc>
        <w:tc>
          <w:tcPr>
            <w:tcW w:w="6088" w:type="dxa"/>
          </w:tcPr>
          <w:p w14:paraId="1FBC7A6A" w14:textId="77777777" w:rsidR="00171A11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1CB0F360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717F785" w14:textId="77777777" w:rsidTr="007C206E">
        <w:tc>
          <w:tcPr>
            <w:tcW w:w="2972" w:type="dxa"/>
          </w:tcPr>
          <w:p w14:paraId="72D29D1C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Cod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ic</w:t>
            </w:r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e</w:t>
            </w:r>
            <w:proofErr w:type="spellEnd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/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Citofono</w:t>
            </w:r>
            <w:proofErr w:type="spellEnd"/>
          </w:p>
        </w:tc>
        <w:tc>
          <w:tcPr>
            <w:tcW w:w="6088" w:type="dxa"/>
          </w:tcPr>
          <w:p w14:paraId="14E24258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3758A577" w14:textId="77777777" w:rsidTr="007C206E">
        <w:tc>
          <w:tcPr>
            <w:tcW w:w="2972" w:type="dxa"/>
          </w:tcPr>
          <w:p w14:paraId="7D7F8314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gram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E-mail</w:t>
            </w:r>
            <w:proofErr w:type="gramEnd"/>
          </w:p>
        </w:tc>
        <w:tc>
          <w:tcPr>
            <w:tcW w:w="6088" w:type="dxa"/>
          </w:tcPr>
          <w:p w14:paraId="1FD4875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38CFCE55" w14:textId="77777777" w:rsidTr="007C206E">
        <w:tc>
          <w:tcPr>
            <w:tcW w:w="2972" w:type="dxa"/>
          </w:tcPr>
          <w:p w14:paraId="5ED09B0C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Telefono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cellulare</w:t>
            </w:r>
            <w:proofErr w:type="spellEnd"/>
          </w:p>
        </w:tc>
        <w:tc>
          <w:tcPr>
            <w:tcW w:w="6088" w:type="dxa"/>
          </w:tcPr>
          <w:p w14:paraId="03D90CE1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585DAF0" w14:textId="77777777" w:rsidTr="007C206E">
        <w:tc>
          <w:tcPr>
            <w:tcW w:w="2972" w:type="dxa"/>
          </w:tcPr>
          <w:p w14:paraId="172B6E5F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Comment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o</w:t>
            </w:r>
            <w:proofErr w:type="spellEnd"/>
          </w:p>
        </w:tc>
        <w:tc>
          <w:tcPr>
            <w:tcW w:w="6088" w:type="dxa"/>
          </w:tcPr>
          <w:p w14:paraId="7CFF3A6A" w14:textId="77777777" w:rsidR="00171A11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1776EFB6" w14:textId="77777777" w:rsidR="0056512A" w:rsidRDefault="0056512A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7835DDAB" w14:textId="6670FBC0" w:rsidR="0056512A" w:rsidRPr="00251D83" w:rsidRDefault="0056512A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</w:tbl>
    <w:p w14:paraId="4A34227C" w14:textId="77777777" w:rsidR="00603CE4" w:rsidRPr="00150A22" w:rsidRDefault="00603CE4" w:rsidP="00E639A9">
      <w:pPr>
        <w:rPr>
          <w:rFonts w:ascii="Lucida Sans Unicode" w:hAnsi="Lucida Sans Unicode" w:cs="Lucida Sans Unicode"/>
          <w:b/>
          <w:bCs/>
          <w:sz w:val="4"/>
          <w:szCs w:val="4"/>
          <w:lang w:val="it-IT"/>
        </w:rPr>
      </w:pPr>
    </w:p>
    <w:p w14:paraId="572C1372" w14:textId="3DF2B001" w:rsidR="006114C6" w:rsidRPr="00163557" w:rsidRDefault="00163557" w:rsidP="00E639A9">
      <w:pPr>
        <w:rPr>
          <w:rStyle w:val="rynqvb"/>
          <w:b/>
          <w:bCs/>
          <w:i/>
          <w:iCs/>
          <w:lang w:val="it-IT"/>
        </w:rPr>
      </w:pPr>
      <w:r w:rsidRPr="00163557">
        <w:rPr>
          <w:rStyle w:val="rynqvb"/>
          <w:b/>
          <w:bCs/>
          <w:i/>
          <w:iCs/>
          <w:lang w:val="it-IT"/>
        </w:rPr>
        <w:t>Si prega di essere precisi nell'indirizzo di consegna (codice, citofono, ecc.) per evitare che il pacco venga rispedito al mittente</w:t>
      </w:r>
    </w:p>
    <w:p w14:paraId="5ECDAEB5" w14:textId="77777777" w:rsidR="00163557" w:rsidRPr="00163557" w:rsidRDefault="00163557" w:rsidP="00E639A9">
      <w:pPr>
        <w:rPr>
          <w:rFonts w:ascii="Lucida Sans Unicode" w:hAnsi="Lucida Sans Unicode" w:cs="Lucida Sans Unicode"/>
          <w:b/>
          <w:bCs/>
          <w:i/>
          <w:iCs/>
          <w:sz w:val="17"/>
          <w:szCs w:val="17"/>
          <w:lang w:val="it-IT"/>
        </w:rPr>
      </w:pPr>
    </w:p>
    <w:p w14:paraId="4D0D6146" w14:textId="2F4DCFDD" w:rsidR="00E901BA" w:rsidRPr="00150A22" w:rsidRDefault="009A72CF" w:rsidP="00E639A9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Pagamento</w:t>
      </w:r>
    </w:p>
    <w:p w14:paraId="0A3587B5" w14:textId="77777777" w:rsidR="005F42D5" w:rsidRPr="00D4569E" w:rsidRDefault="005F42D5" w:rsidP="005F42D5">
      <w:pPr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Pagamento tramite bonifico bancario: IT62 V030 6914 3991 0000 0006 497 / </w:t>
      </w:r>
      <w:proofErr w:type="gramStart"/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>BIC :</w:t>
      </w:r>
      <w:proofErr w:type="gramEnd"/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 BCITITMM</w:t>
      </w:r>
    </w:p>
    <w:p w14:paraId="73DE101A" w14:textId="18CE715F" w:rsidR="0056512A" w:rsidRDefault="0056512A" w:rsidP="005F42D5">
      <w:pPr>
        <w:spacing w:after="120"/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>
        <w:rPr>
          <w:rFonts w:ascii="Lucida Sans Unicode" w:eastAsia="Microsoft YaHei" w:hAnsi="Lucida Sans Unicode" w:cs="Lucida Sans Unicode"/>
          <w:szCs w:val="16"/>
          <w:lang w:val="it-IT"/>
        </w:rPr>
        <w:t>Per pagare con una carta di prego</w:t>
      </w:r>
      <w:r w:rsidR="00B75E6B">
        <w:rPr>
          <w:rFonts w:ascii="Lucida Sans Unicode" w:eastAsia="Microsoft YaHei" w:hAnsi="Lucida Sans Unicode" w:cs="Lucida Sans Unicode"/>
          <w:szCs w:val="16"/>
          <w:lang w:val="it-IT"/>
        </w:rPr>
        <w:t>,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 xml:space="preserve"> si prega di mandare una mail per ricever</w:t>
      </w:r>
      <w:r w:rsidR="00B75E6B">
        <w:rPr>
          <w:rFonts w:ascii="Lucida Sans Unicode" w:eastAsia="Microsoft YaHei" w:hAnsi="Lucida Sans Unicode" w:cs="Lucida Sans Unicode"/>
          <w:szCs w:val="16"/>
          <w:lang w:val="it-IT"/>
        </w:rPr>
        <w:t>e il link di pagamento</w:t>
      </w:r>
    </w:p>
    <w:p w14:paraId="738661BF" w14:textId="2D08B208" w:rsidR="006114C6" w:rsidRPr="00D4569E" w:rsidRDefault="006114C6" w:rsidP="006114C6">
      <w:pPr>
        <w:spacing w:after="120"/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Gli ordini saranno confermati via e-mail 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>entro 24 ore e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 le spedizioni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 xml:space="preserve"> 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inviate al ricevimento del 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>pagamento</w:t>
      </w:r>
    </w:p>
    <w:p w14:paraId="4F858284" w14:textId="77777777" w:rsidR="00FD18B9" w:rsidRPr="00027FEB" w:rsidRDefault="00FD18B9" w:rsidP="001D5D37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  <w:lang w:val="it-IT"/>
        </w:rPr>
      </w:pPr>
    </w:p>
    <w:p w14:paraId="648858D8" w14:textId="0EA8289E" w:rsidR="009B562C" w:rsidRPr="00FD18B9" w:rsidRDefault="00FD18B9" w:rsidP="001D5D37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</w:pPr>
      <w:r w:rsidRPr="00FD18B9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 xml:space="preserve">Modulo da inviare a: </w:t>
      </w:r>
      <w:hyperlink r:id="rId11" w:history="1">
        <w:r w:rsidRPr="00FD18B9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  <w:lang w:val="it-IT"/>
          </w:rPr>
          <w:t>amministrazione@villaambretta.com</w:t>
        </w:r>
      </w:hyperlink>
      <w:r w:rsidRPr="00FD18B9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 xml:space="preserve"> o tramite il sito internet</w:t>
      </w:r>
      <w:r w:rsidR="00DA038F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>.</w:t>
      </w:r>
    </w:p>
    <w:sectPr w:rsidR="009B562C" w:rsidRPr="00FD18B9" w:rsidSect="00B21445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60F8A" w14:textId="77777777" w:rsidR="00B44E2C" w:rsidRDefault="00B44E2C">
      <w:r>
        <w:separator/>
      </w:r>
    </w:p>
  </w:endnote>
  <w:endnote w:type="continuationSeparator" w:id="0">
    <w:p w14:paraId="2718B1DC" w14:textId="77777777" w:rsidR="00B44E2C" w:rsidRDefault="00B44E2C">
      <w:r>
        <w:continuationSeparator/>
      </w:r>
    </w:p>
  </w:endnote>
  <w:endnote w:type="continuationNotice" w:id="1">
    <w:p w14:paraId="5B55F8EB" w14:textId="77777777" w:rsidR="008275D0" w:rsidRDefault="008275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5922" w14:textId="0530034E" w:rsidR="00C55151" w:rsidRDefault="00C55151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293AB1" w14:paraId="0C45538F" w14:textId="77777777" w:rsidTr="00C55151">
      <w:tc>
        <w:tcPr>
          <w:tcW w:w="3004" w:type="dxa"/>
          <w:shd w:val="clear" w:color="auto" w:fill="auto"/>
        </w:tcPr>
        <w:p w14:paraId="731EB2CC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7BBE37AA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4B6A62D4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B5E326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7C0C65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39864D3A" w14:textId="77777777" w:rsidR="00C55151" w:rsidRPr="00123B17" w:rsidRDefault="00C55151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704D7E83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67FB5CA0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311D5BD7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E59084B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48A00022" w14:textId="77777777" w:rsidR="00C55151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3D31FEDB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20ADD9E" w14:textId="77777777" w:rsidR="00C55151" w:rsidRPr="001B123C" w:rsidRDefault="00C55151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35E4C9DF" w14:textId="77777777" w:rsidR="00C55151" w:rsidRPr="001B123C" w:rsidRDefault="00C55151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1" w:history="1">
            <w:r w:rsidRPr="001B123C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8"/>
                <w:szCs w:val="18"/>
                <w:lang w:val="it-IT"/>
              </w:rPr>
              <w:t>tenutavillaambretta@pec.it</w:t>
            </w:r>
          </w:hyperlink>
        </w:p>
        <w:p w14:paraId="252130D4" w14:textId="77777777" w:rsidR="00C55151" w:rsidRPr="001B123C" w:rsidRDefault="00C55151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055AED11" w14:textId="77777777" w:rsidR="00C55151" w:rsidRPr="00D5096D" w:rsidRDefault="00C55151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34E37F54" w14:textId="77777777" w:rsidR="00C55151" w:rsidRPr="008D46CA" w:rsidRDefault="00C55151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8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4"/>
      <w:gridCol w:w="3068"/>
      <w:gridCol w:w="3030"/>
    </w:tblGrid>
    <w:tr w:rsidR="000F0ABE" w:rsidRPr="003139F5" w14:paraId="25FA94FA" w14:textId="77777777" w:rsidTr="007F62F7">
      <w:tc>
        <w:tcPr>
          <w:tcW w:w="2974" w:type="dxa"/>
          <w:shd w:val="clear" w:color="auto" w:fill="auto"/>
        </w:tcPr>
        <w:p w14:paraId="039CD4EE" w14:textId="77777777" w:rsidR="000F0ABE" w:rsidRPr="00820A18" w:rsidRDefault="000F0ABE" w:rsidP="000F0ABE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32A16B3B" w14:textId="77777777" w:rsidR="000F0ABE" w:rsidRPr="00820A18" w:rsidRDefault="000F0ABE" w:rsidP="000F0ABE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759B75D2" w14:textId="77777777" w:rsidR="000F0ABE" w:rsidRPr="00820A18" w:rsidRDefault="000F0ABE" w:rsidP="000F0ABE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6803ECC0" w14:textId="77777777" w:rsidR="000F0ABE" w:rsidRPr="00820A18" w:rsidRDefault="000F0ABE" w:rsidP="000F0ABE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99E7E81" w14:textId="77777777" w:rsidR="000F0ABE" w:rsidRPr="00820A18" w:rsidRDefault="000F0ABE" w:rsidP="000F0ABE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50680543" w14:textId="77777777" w:rsidR="000F0ABE" w:rsidRPr="00820A18" w:rsidRDefault="000F0ABE" w:rsidP="000F0ABE">
          <w:pPr>
            <w:rPr>
              <w:rFonts w:ascii="Century Gothic" w:eastAsia="Microsoft YaHei" w:hAnsi="Century Gothic" w:cs="Lucida Sans Unicode"/>
              <w:sz w:val="18"/>
              <w:szCs w:val="18"/>
              <w:lang w:val="it-IT"/>
            </w:rPr>
          </w:pPr>
        </w:p>
      </w:tc>
      <w:tc>
        <w:tcPr>
          <w:tcW w:w="3068" w:type="dxa"/>
          <w:shd w:val="clear" w:color="auto" w:fill="auto"/>
        </w:tcPr>
        <w:p w14:paraId="419EB27B" w14:textId="77777777" w:rsidR="000F0ABE" w:rsidRPr="00820A18" w:rsidRDefault="000F0ABE" w:rsidP="000F0ABE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Banca INTESA SANPAOLO</w:t>
          </w:r>
        </w:p>
        <w:p w14:paraId="0031FC0B" w14:textId="77777777" w:rsidR="000F0ABE" w:rsidRPr="00820A18" w:rsidRDefault="000F0ABE" w:rsidP="000F0ABE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IT62 V030 6914 3991 0000 0006 497</w:t>
          </w:r>
        </w:p>
        <w:p w14:paraId="189EDFEE" w14:textId="77777777" w:rsidR="000F0ABE" w:rsidRPr="00820A18" w:rsidRDefault="000F0ABE" w:rsidP="000F0ABE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BIC : BCITITMM</w:t>
          </w:r>
        </w:p>
        <w:p w14:paraId="22016E34" w14:textId="77777777" w:rsidR="000F0ABE" w:rsidRPr="00820A18" w:rsidRDefault="000F0ABE" w:rsidP="000F0ABE">
          <w:pPr>
            <w:jc w:val="center"/>
            <w:rPr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---------------------</w:t>
          </w:r>
        </w:p>
        <w:p w14:paraId="2BED8056" w14:textId="77777777" w:rsidR="000F0ABE" w:rsidRPr="00820A18" w:rsidRDefault="000F0ABE" w:rsidP="000F0ABE">
          <w:pPr>
            <w:jc w:val="center"/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amministrazione@villaambretta.com</w:t>
            </w:r>
          </w:hyperlink>
        </w:p>
        <w:p w14:paraId="51613F2E" w14:textId="77777777" w:rsidR="000F0ABE" w:rsidRPr="00820A18" w:rsidRDefault="000F0ABE" w:rsidP="000F0ABE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</w:p>
      </w:tc>
      <w:tc>
        <w:tcPr>
          <w:tcW w:w="3030" w:type="dxa"/>
          <w:shd w:val="clear" w:color="auto" w:fill="auto"/>
        </w:tcPr>
        <w:p w14:paraId="1AC19CAF" w14:textId="77777777" w:rsidR="000F0ABE" w:rsidRPr="00820A18" w:rsidRDefault="000F0ABE" w:rsidP="000F0ABE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P. IVA:  </w:t>
          </w:r>
        </w:p>
        <w:p w14:paraId="10A4984E" w14:textId="77777777" w:rsidR="000F0ABE" w:rsidRPr="00820A18" w:rsidRDefault="000F0ABE" w:rsidP="000F0ABE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15739AB1" w14:textId="77777777" w:rsidR="000F0ABE" w:rsidRPr="00820A18" w:rsidRDefault="000F0ABE" w:rsidP="000F0ABE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820A18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0F022E2D" w14:textId="77777777" w:rsidR="000F0ABE" w:rsidRPr="00820A18" w:rsidRDefault="000F0ABE" w:rsidP="000F0ABE">
          <w:pP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2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tenutavillaambretta@pec.it</w:t>
            </w:r>
          </w:hyperlink>
        </w:p>
        <w:p w14:paraId="61B23ED3" w14:textId="77777777" w:rsidR="000F0ABE" w:rsidRPr="00820A18" w:rsidRDefault="000F0ABE" w:rsidP="000F0ABE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3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www.villaambretta.com</w:t>
            </w:r>
          </w:hyperlink>
        </w:p>
        <w:p w14:paraId="0E2113A0" w14:textId="77777777" w:rsidR="000F0ABE" w:rsidRPr="00820A18" w:rsidRDefault="000F0ABE" w:rsidP="000F0ABE">
          <w:pPr>
            <w:rPr>
              <w:b/>
              <w:bCs/>
              <w:noProof/>
              <w:color w:val="680000"/>
              <w:sz w:val="18"/>
              <w:szCs w:val="18"/>
              <w:lang w:val="it-IT"/>
            </w:rPr>
          </w:pPr>
        </w:p>
      </w:tc>
    </w:tr>
  </w:tbl>
  <w:p w14:paraId="4E1C3EC3" w14:textId="77777777" w:rsidR="00382C96" w:rsidRPr="00E94256" w:rsidRDefault="00382C96" w:rsidP="000702B4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2DA83" w14:textId="77777777" w:rsidR="00B44E2C" w:rsidRDefault="00B44E2C">
      <w:r>
        <w:separator/>
      </w:r>
    </w:p>
  </w:footnote>
  <w:footnote w:type="continuationSeparator" w:id="0">
    <w:p w14:paraId="53539055" w14:textId="77777777" w:rsidR="00B44E2C" w:rsidRDefault="00B44E2C">
      <w:r>
        <w:continuationSeparator/>
      </w:r>
    </w:p>
  </w:footnote>
  <w:footnote w:type="continuationNotice" w:id="1">
    <w:p w14:paraId="29E30819" w14:textId="77777777" w:rsidR="008275D0" w:rsidRDefault="008275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3CB622D8" w14:textId="77777777" w:rsidTr="008C0303">
      <w:tc>
        <w:tcPr>
          <w:tcW w:w="4531" w:type="dxa"/>
        </w:tcPr>
        <w:p w14:paraId="2DC655CE" w14:textId="356B6DF7" w:rsidR="00276294" w:rsidRDefault="00276294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75666628" wp14:editId="746A0D08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5EAA6A6B" w14:textId="77777777" w:rsidR="00276294" w:rsidRPr="00C3264F" w:rsidRDefault="00276294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5DB5B016" w14:textId="77777777" w:rsidR="008C0303" w:rsidRDefault="008C0303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613149F7" w14:textId="77777777" w:rsidR="008C0303" w:rsidRDefault="008C0303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2CD684EC" w14:textId="75EF7CD4" w:rsidR="00276294" w:rsidRPr="008C0303" w:rsidRDefault="00276294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4E37AB83" w14:textId="77777777" w:rsidR="008C0303" w:rsidRDefault="008C03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4B3415C1" w14:textId="77777777" w:rsidTr="005D6249">
      <w:trPr>
        <w:trHeight w:val="1706"/>
      </w:trPr>
      <w:tc>
        <w:tcPr>
          <w:tcW w:w="3386" w:type="dxa"/>
        </w:tcPr>
        <w:p w14:paraId="3D0186BB" w14:textId="77777777" w:rsidR="00260E2A" w:rsidRDefault="00260E2A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833769D" wp14:editId="595A3548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6E0BB4" w14:textId="77777777" w:rsidR="00C03F71" w:rsidRDefault="00C03F71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31813565" w14:textId="02A1BB01" w:rsidR="004633F9" w:rsidRPr="00815FB9" w:rsidRDefault="002755EB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  <w:lang w:val="it-IT"/>
            </w:rPr>
          </w:pPr>
          <w:hyperlink r:id="rId2" w:history="1">
            <w:r w:rsidR="00BC522A" w:rsidRPr="00815FB9">
              <w:rPr>
                <w:rStyle w:val="Lienhypertexte"/>
                <w:rFonts w:ascii="Lucida Sans Unicode" w:hAnsi="Lucida Sans Unicode" w:cs="Lucida Sans Unicode"/>
                <w:b/>
                <w:sz w:val="20"/>
                <w:lang w:val="it-IT"/>
              </w:rPr>
              <w:t>www.villaambretta.com</w:t>
            </w:r>
          </w:hyperlink>
        </w:p>
        <w:p w14:paraId="2C28C937" w14:textId="77777777" w:rsidR="00C03F71" w:rsidRPr="00815FB9" w:rsidRDefault="00C03F71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07BE4278" w14:textId="05D0ACC8" w:rsidR="00710460" w:rsidRPr="00630DC6" w:rsidRDefault="00710460" w:rsidP="00293AB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</w:tc>
      <w:tc>
        <w:tcPr>
          <w:tcW w:w="5742" w:type="dxa"/>
        </w:tcPr>
        <w:p w14:paraId="2908A1CE" w14:textId="3F5CDCFE" w:rsidR="002D08A9" w:rsidRPr="0047562C" w:rsidRDefault="00E51242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6BF2245F" wp14:editId="31B935CE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E28AA" w14:textId="77777777" w:rsidR="00260E2A" w:rsidRDefault="00260E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448"/>
    <w:multiLevelType w:val="hybridMultilevel"/>
    <w:tmpl w:val="32205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535"/>
    <w:multiLevelType w:val="hybridMultilevel"/>
    <w:tmpl w:val="A64643B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95B2C"/>
    <w:multiLevelType w:val="hybridMultilevel"/>
    <w:tmpl w:val="EA0441EA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5F"/>
    <w:multiLevelType w:val="hybridMultilevel"/>
    <w:tmpl w:val="77406148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6113"/>
    <w:multiLevelType w:val="singleLevel"/>
    <w:tmpl w:val="D5A6DF1E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5" w15:restartNumberingAfterBreak="0">
    <w:nsid w:val="7423409E"/>
    <w:multiLevelType w:val="hybridMultilevel"/>
    <w:tmpl w:val="C49AF868"/>
    <w:lvl w:ilvl="0" w:tplc="0E90FA10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27724"/>
    <w:multiLevelType w:val="hybridMultilevel"/>
    <w:tmpl w:val="E1FE887E"/>
    <w:lvl w:ilvl="0" w:tplc="4B5C80E8"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7C3F4F35"/>
    <w:multiLevelType w:val="hybridMultilevel"/>
    <w:tmpl w:val="C43E3688"/>
    <w:lvl w:ilvl="0" w:tplc="7A0829F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66736698">
    <w:abstractNumId w:val="4"/>
  </w:num>
  <w:num w:numId="2" w16cid:durableId="1205941691">
    <w:abstractNumId w:val="1"/>
  </w:num>
  <w:num w:numId="3" w16cid:durableId="120266469">
    <w:abstractNumId w:val="6"/>
  </w:num>
  <w:num w:numId="4" w16cid:durableId="1897742514">
    <w:abstractNumId w:val="0"/>
  </w:num>
  <w:num w:numId="5" w16cid:durableId="2144888239">
    <w:abstractNumId w:val="5"/>
  </w:num>
  <w:num w:numId="6" w16cid:durableId="1703282319">
    <w:abstractNumId w:val="7"/>
  </w:num>
  <w:num w:numId="7" w16cid:durableId="52241818">
    <w:abstractNumId w:val="3"/>
  </w:num>
  <w:num w:numId="8" w16cid:durableId="962540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9A"/>
    <w:rsid w:val="000153E0"/>
    <w:rsid w:val="00024D75"/>
    <w:rsid w:val="00026521"/>
    <w:rsid w:val="00027FEB"/>
    <w:rsid w:val="00030C9B"/>
    <w:rsid w:val="00033CEC"/>
    <w:rsid w:val="00044CBB"/>
    <w:rsid w:val="0004719F"/>
    <w:rsid w:val="00056C54"/>
    <w:rsid w:val="00057E38"/>
    <w:rsid w:val="00067B8D"/>
    <w:rsid w:val="000702B4"/>
    <w:rsid w:val="00074D0E"/>
    <w:rsid w:val="00076A92"/>
    <w:rsid w:val="000828AE"/>
    <w:rsid w:val="000836F9"/>
    <w:rsid w:val="00094F4E"/>
    <w:rsid w:val="000A3A09"/>
    <w:rsid w:val="000A411F"/>
    <w:rsid w:val="000D1687"/>
    <w:rsid w:val="000D2003"/>
    <w:rsid w:val="000E08BF"/>
    <w:rsid w:val="000E2496"/>
    <w:rsid w:val="000E2A21"/>
    <w:rsid w:val="000F0ABE"/>
    <w:rsid w:val="001029CB"/>
    <w:rsid w:val="001059D2"/>
    <w:rsid w:val="00107EC8"/>
    <w:rsid w:val="00112CB5"/>
    <w:rsid w:val="00113BB4"/>
    <w:rsid w:val="0011783A"/>
    <w:rsid w:val="00120891"/>
    <w:rsid w:val="00123B17"/>
    <w:rsid w:val="00124AB5"/>
    <w:rsid w:val="00124EF0"/>
    <w:rsid w:val="00141BFB"/>
    <w:rsid w:val="0014211F"/>
    <w:rsid w:val="001426AD"/>
    <w:rsid w:val="00145C4B"/>
    <w:rsid w:val="00146B61"/>
    <w:rsid w:val="0015014E"/>
    <w:rsid w:val="00150A22"/>
    <w:rsid w:val="001573F6"/>
    <w:rsid w:val="00163557"/>
    <w:rsid w:val="00163E98"/>
    <w:rsid w:val="00164ADA"/>
    <w:rsid w:val="001664F0"/>
    <w:rsid w:val="00171A11"/>
    <w:rsid w:val="0017215A"/>
    <w:rsid w:val="00177779"/>
    <w:rsid w:val="00194441"/>
    <w:rsid w:val="00195C92"/>
    <w:rsid w:val="001A1D78"/>
    <w:rsid w:val="001A3B0A"/>
    <w:rsid w:val="001A3F98"/>
    <w:rsid w:val="001B123C"/>
    <w:rsid w:val="001B3950"/>
    <w:rsid w:val="001D5D37"/>
    <w:rsid w:val="001E17E3"/>
    <w:rsid w:val="001E43FE"/>
    <w:rsid w:val="001E5501"/>
    <w:rsid w:val="001F500C"/>
    <w:rsid w:val="0020375A"/>
    <w:rsid w:val="00204265"/>
    <w:rsid w:val="00217CDC"/>
    <w:rsid w:val="00223BC6"/>
    <w:rsid w:val="0023020F"/>
    <w:rsid w:val="00234A90"/>
    <w:rsid w:val="00236DDB"/>
    <w:rsid w:val="00237711"/>
    <w:rsid w:val="00260E2A"/>
    <w:rsid w:val="0026575E"/>
    <w:rsid w:val="002755EB"/>
    <w:rsid w:val="00275E37"/>
    <w:rsid w:val="00276294"/>
    <w:rsid w:val="00285159"/>
    <w:rsid w:val="00293AB1"/>
    <w:rsid w:val="00293BD5"/>
    <w:rsid w:val="00295E20"/>
    <w:rsid w:val="00297A66"/>
    <w:rsid w:val="002A6FB3"/>
    <w:rsid w:val="002C07D0"/>
    <w:rsid w:val="002C79B8"/>
    <w:rsid w:val="002C7CAE"/>
    <w:rsid w:val="002D08A9"/>
    <w:rsid w:val="002D1B09"/>
    <w:rsid w:val="002D4C5C"/>
    <w:rsid w:val="002F74EA"/>
    <w:rsid w:val="003011BA"/>
    <w:rsid w:val="00317ED2"/>
    <w:rsid w:val="00320730"/>
    <w:rsid w:val="00323B03"/>
    <w:rsid w:val="00325EC8"/>
    <w:rsid w:val="003275B8"/>
    <w:rsid w:val="003300B0"/>
    <w:rsid w:val="00335BEB"/>
    <w:rsid w:val="00336923"/>
    <w:rsid w:val="00337030"/>
    <w:rsid w:val="003432DB"/>
    <w:rsid w:val="00357D14"/>
    <w:rsid w:val="00360DDC"/>
    <w:rsid w:val="00363A9E"/>
    <w:rsid w:val="00365C24"/>
    <w:rsid w:val="00366666"/>
    <w:rsid w:val="00366C24"/>
    <w:rsid w:val="00382C96"/>
    <w:rsid w:val="00385AA2"/>
    <w:rsid w:val="00386113"/>
    <w:rsid w:val="00387520"/>
    <w:rsid w:val="00392D18"/>
    <w:rsid w:val="003A4320"/>
    <w:rsid w:val="003A7B12"/>
    <w:rsid w:val="003C04BB"/>
    <w:rsid w:val="003D1976"/>
    <w:rsid w:val="003D49E9"/>
    <w:rsid w:val="003E2C5D"/>
    <w:rsid w:val="003E3963"/>
    <w:rsid w:val="00405485"/>
    <w:rsid w:val="00412772"/>
    <w:rsid w:val="004165E4"/>
    <w:rsid w:val="0043210E"/>
    <w:rsid w:val="004351F6"/>
    <w:rsid w:val="004365E8"/>
    <w:rsid w:val="00451137"/>
    <w:rsid w:val="004531A7"/>
    <w:rsid w:val="00461E37"/>
    <w:rsid w:val="00462CB5"/>
    <w:rsid w:val="004633F9"/>
    <w:rsid w:val="0047562C"/>
    <w:rsid w:val="00475DB1"/>
    <w:rsid w:val="0049365F"/>
    <w:rsid w:val="00496582"/>
    <w:rsid w:val="00497E00"/>
    <w:rsid w:val="004A0DE1"/>
    <w:rsid w:val="004B0E56"/>
    <w:rsid w:val="004B70F8"/>
    <w:rsid w:val="004C12E8"/>
    <w:rsid w:val="004C1945"/>
    <w:rsid w:val="004C6912"/>
    <w:rsid w:val="004C6C6C"/>
    <w:rsid w:val="004D4080"/>
    <w:rsid w:val="004D4353"/>
    <w:rsid w:val="004D719B"/>
    <w:rsid w:val="004D7225"/>
    <w:rsid w:val="004F6518"/>
    <w:rsid w:val="00505ABD"/>
    <w:rsid w:val="00514E0C"/>
    <w:rsid w:val="00517AAE"/>
    <w:rsid w:val="00520378"/>
    <w:rsid w:val="00520DCE"/>
    <w:rsid w:val="00521567"/>
    <w:rsid w:val="0052294B"/>
    <w:rsid w:val="00523F5A"/>
    <w:rsid w:val="0053237B"/>
    <w:rsid w:val="00532ACA"/>
    <w:rsid w:val="0054459C"/>
    <w:rsid w:val="00546AB9"/>
    <w:rsid w:val="00552040"/>
    <w:rsid w:val="00553594"/>
    <w:rsid w:val="00553779"/>
    <w:rsid w:val="00557B7B"/>
    <w:rsid w:val="0056512A"/>
    <w:rsid w:val="005666B3"/>
    <w:rsid w:val="005753E4"/>
    <w:rsid w:val="00581F28"/>
    <w:rsid w:val="00583E85"/>
    <w:rsid w:val="0058416C"/>
    <w:rsid w:val="0058554F"/>
    <w:rsid w:val="00587CCE"/>
    <w:rsid w:val="00590280"/>
    <w:rsid w:val="00596FC0"/>
    <w:rsid w:val="005A5FD2"/>
    <w:rsid w:val="005A7B39"/>
    <w:rsid w:val="005B0253"/>
    <w:rsid w:val="005D6249"/>
    <w:rsid w:val="005E1003"/>
    <w:rsid w:val="005E3285"/>
    <w:rsid w:val="005E6A9C"/>
    <w:rsid w:val="005F320B"/>
    <w:rsid w:val="005F42D5"/>
    <w:rsid w:val="005F50EA"/>
    <w:rsid w:val="005F7551"/>
    <w:rsid w:val="005F797A"/>
    <w:rsid w:val="00600A50"/>
    <w:rsid w:val="00603CE4"/>
    <w:rsid w:val="006114C6"/>
    <w:rsid w:val="00630DC6"/>
    <w:rsid w:val="00641BFB"/>
    <w:rsid w:val="0064203A"/>
    <w:rsid w:val="00642C1D"/>
    <w:rsid w:val="00645F8B"/>
    <w:rsid w:val="00651AF2"/>
    <w:rsid w:val="00653038"/>
    <w:rsid w:val="00661586"/>
    <w:rsid w:val="00661FB9"/>
    <w:rsid w:val="00665C80"/>
    <w:rsid w:val="00667E0D"/>
    <w:rsid w:val="00667FA1"/>
    <w:rsid w:val="00667FCD"/>
    <w:rsid w:val="0068486E"/>
    <w:rsid w:val="006850F1"/>
    <w:rsid w:val="00692AC6"/>
    <w:rsid w:val="006A3BF4"/>
    <w:rsid w:val="006B3D64"/>
    <w:rsid w:val="006B7256"/>
    <w:rsid w:val="006C6920"/>
    <w:rsid w:val="006D4DB8"/>
    <w:rsid w:val="006E6ED8"/>
    <w:rsid w:val="007034F8"/>
    <w:rsid w:val="00703DE9"/>
    <w:rsid w:val="007072D7"/>
    <w:rsid w:val="00710460"/>
    <w:rsid w:val="00715F11"/>
    <w:rsid w:val="007174A3"/>
    <w:rsid w:val="007246F2"/>
    <w:rsid w:val="00725DCD"/>
    <w:rsid w:val="00737DE1"/>
    <w:rsid w:val="00746D07"/>
    <w:rsid w:val="00761090"/>
    <w:rsid w:val="007714C6"/>
    <w:rsid w:val="00772D89"/>
    <w:rsid w:val="00776F76"/>
    <w:rsid w:val="00787987"/>
    <w:rsid w:val="007A7B94"/>
    <w:rsid w:val="007B46A5"/>
    <w:rsid w:val="007B7482"/>
    <w:rsid w:val="007B7B87"/>
    <w:rsid w:val="007C439D"/>
    <w:rsid w:val="007D28A7"/>
    <w:rsid w:val="007D2DA6"/>
    <w:rsid w:val="007D4CC3"/>
    <w:rsid w:val="007F1137"/>
    <w:rsid w:val="00815FB9"/>
    <w:rsid w:val="0082132E"/>
    <w:rsid w:val="008275D0"/>
    <w:rsid w:val="008325A1"/>
    <w:rsid w:val="00837066"/>
    <w:rsid w:val="00844EF1"/>
    <w:rsid w:val="008509C4"/>
    <w:rsid w:val="0086781C"/>
    <w:rsid w:val="0087108D"/>
    <w:rsid w:val="008749ED"/>
    <w:rsid w:val="00885E8A"/>
    <w:rsid w:val="008C0303"/>
    <w:rsid w:val="008D46CA"/>
    <w:rsid w:val="008D51F8"/>
    <w:rsid w:val="008D64F6"/>
    <w:rsid w:val="008E4300"/>
    <w:rsid w:val="008E47B0"/>
    <w:rsid w:val="008E73B2"/>
    <w:rsid w:val="008F3516"/>
    <w:rsid w:val="00910835"/>
    <w:rsid w:val="00913CE0"/>
    <w:rsid w:val="009318D3"/>
    <w:rsid w:val="009379D7"/>
    <w:rsid w:val="00943EB9"/>
    <w:rsid w:val="00952686"/>
    <w:rsid w:val="0095668F"/>
    <w:rsid w:val="00966335"/>
    <w:rsid w:val="009719E6"/>
    <w:rsid w:val="00974644"/>
    <w:rsid w:val="0097668A"/>
    <w:rsid w:val="00990EE5"/>
    <w:rsid w:val="00995BFD"/>
    <w:rsid w:val="009A43E7"/>
    <w:rsid w:val="009A45AF"/>
    <w:rsid w:val="009A6897"/>
    <w:rsid w:val="009A72CF"/>
    <w:rsid w:val="009B562C"/>
    <w:rsid w:val="009C4C0D"/>
    <w:rsid w:val="009C57FA"/>
    <w:rsid w:val="009D0050"/>
    <w:rsid w:val="009D05D2"/>
    <w:rsid w:val="009D29B6"/>
    <w:rsid w:val="009D76BA"/>
    <w:rsid w:val="009E2EEB"/>
    <w:rsid w:val="009E42C4"/>
    <w:rsid w:val="009E5A02"/>
    <w:rsid w:val="009F6F82"/>
    <w:rsid w:val="009F7652"/>
    <w:rsid w:val="00A049FB"/>
    <w:rsid w:val="00A108E9"/>
    <w:rsid w:val="00A23168"/>
    <w:rsid w:val="00A272DE"/>
    <w:rsid w:val="00A27E0B"/>
    <w:rsid w:val="00A33AE3"/>
    <w:rsid w:val="00A35577"/>
    <w:rsid w:val="00A36CF3"/>
    <w:rsid w:val="00A37221"/>
    <w:rsid w:val="00A52587"/>
    <w:rsid w:val="00A6586E"/>
    <w:rsid w:val="00A86BCE"/>
    <w:rsid w:val="00A955E0"/>
    <w:rsid w:val="00A9772D"/>
    <w:rsid w:val="00AA619D"/>
    <w:rsid w:val="00AA7601"/>
    <w:rsid w:val="00AA79FC"/>
    <w:rsid w:val="00AB0D4B"/>
    <w:rsid w:val="00AB2B4D"/>
    <w:rsid w:val="00AC4973"/>
    <w:rsid w:val="00AC6DA4"/>
    <w:rsid w:val="00AD7C06"/>
    <w:rsid w:val="00AE04B4"/>
    <w:rsid w:val="00AF3A0A"/>
    <w:rsid w:val="00AF42E0"/>
    <w:rsid w:val="00B049EB"/>
    <w:rsid w:val="00B050DA"/>
    <w:rsid w:val="00B1295D"/>
    <w:rsid w:val="00B15B6F"/>
    <w:rsid w:val="00B20CA1"/>
    <w:rsid w:val="00B21445"/>
    <w:rsid w:val="00B22B63"/>
    <w:rsid w:val="00B24F29"/>
    <w:rsid w:val="00B44E2C"/>
    <w:rsid w:val="00B46869"/>
    <w:rsid w:val="00B62074"/>
    <w:rsid w:val="00B70833"/>
    <w:rsid w:val="00B73BFF"/>
    <w:rsid w:val="00B73CCA"/>
    <w:rsid w:val="00B74E44"/>
    <w:rsid w:val="00B75E6B"/>
    <w:rsid w:val="00B94A03"/>
    <w:rsid w:val="00B95D02"/>
    <w:rsid w:val="00BA6682"/>
    <w:rsid w:val="00BC522A"/>
    <w:rsid w:val="00BC607F"/>
    <w:rsid w:val="00BD5585"/>
    <w:rsid w:val="00BD6AAD"/>
    <w:rsid w:val="00BE0A62"/>
    <w:rsid w:val="00BF15DB"/>
    <w:rsid w:val="00BF315F"/>
    <w:rsid w:val="00C03F71"/>
    <w:rsid w:val="00C04A5E"/>
    <w:rsid w:val="00C06F09"/>
    <w:rsid w:val="00C119F3"/>
    <w:rsid w:val="00C20E3D"/>
    <w:rsid w:val="00C27CE1"/>
    <w:rsid w:val="00C30696"/>
    <w:rsid w:val="00C34B94"/>
    <w:rsid w:val="00C3543A"/>
    <w:rsid w:val="00C41350"/>
    <w:rsid w:val="00C426D8"/>
    <w:rsid w:val="00C42D67"/>
    <w:rsid w:val="00C55151"/>
    <w:rsid w:val="00C72962"/>
    <w:rsid w:val="00C7547D"/>
    <w:rsid w:val="00C800EE"/>
    <w:rsid w:val="00C8204E"/>
    <w:rsid w:val="00C82840"/>
    <w:rsid w:val="00C838DA"/>
    <w:rsid w:val="00C84AEF"/>
    <w:rsid w:val="00C865DD"/>
    <w:rsid w:val="00C94EED"/>
    <w:rsid w:val="00CA1B3D"/>
    <w:rsid w:val="00CB375E"/>
    <w:rsid w:val="00CB4EAF"/>
    <w:rsid w:val="00CD0D16"/>
    <w:rsid w:val="00CD1F7B"/>
    <w:rsid w:val="00CD6981"/>
    <w:rsid w:val="00CE294A"/>
    <w:rsid w:val="00CF530D"/>
    <w:rsid w:val="00CF64EF"/>
    <w:rsid w:val="00D0376F"/>
    <w:rsid w:val="00D0570B"/>
    <w:rsid w:val="00D10463"/>
    <w:rsid w:val="00D14AD2"/>
    <w:rsid w:val="00D26490"/>
    <w:rsid w:val="00D31A10"/>
    <w:rsid w:val="00D47C25"/>
    <w:rsid w:val="00D5096D"/>
    <w:rsid w:val="00D5269E"/>
    <w:rsid w:val="00D80C75"/>
    <w:rsid w:val="00D869CF"/>
    <w:rsid w:val="00D92D34"/>
    <w:rsid w:val="00D96329"/>
    <w:rsid w:val="00DA038F"/>
    <w:rsid w:val="00DA0CB8"/>
    <w:rsid w:val="00DA157D"/>
    <w:rsid w:val="00DA336B"/>
    <w:rsid w:val="00DB22BE"/>
    <w:rsid w:val="00DB31DF"/>
    <w:rsid w:val="00E06C13"/>
    <w:rsid w:val="00E15FF1"/>
    <w:rsid w:val="00E3251D"/>
    <w:rsid w:val="00E426D3"/>
    <w:rsid w:val="00E47F9E"/>
    <w:rsid w:val="00E51242"/>
    <w:rsid w:val="00E628F9"/>
    <w:rsid w:val="00E639A9"/>
    <w:rsid w:val="00E7502C"/>
    <w:rsid w:val="00E77954"/>
    <w:rsid w:val="00E86581"/>
    <w:rsid w:val="00E901BA"/>
    <w:rsid w:val="00E91D0F"/>
    <w:rsid w:val="00E94256"/>
    <w:rsid w:val="00E94EB1"/>
    <w:rsid w:val="00E97BD8"/>
    <w:rsid w:val="00EA4F6D"/>
    <w:rsid w:val="00EB63B7"/>
    <w:rsid w:val="00EC359A"/>
    <w:rsid w:val="00EC51DA"/>
    <w:rsid w:val="00EF7278"/>
    <w:rsid w:val="00EF75EE"/>
    <w:rsid w:val="00F02FC5"/>
    <w:rsid w:val="00F06C75"/>
    <w:rsid w:val="00F16044"/>
    <w:rsid w:val="00F2097D"/>
    <w:rsid w:val="00F46904"/>
    <w:rsid w:val="00F61FAB"/>
    <w:rsid w:val="00F67C60"/>
    <w:rsid w:val="00F92139"/>
    <w:rsid w:val="00F9229C"/>
    <w:rsid w:val="00F93F8A"/>
    <w:rsid w:val="00F96276"/>
    <w:rsid w:val="00FC2B75"/>
    <w:rsid w:val="00FC7BE3"/>
    <w:rsid w:val="00FD18B9"/>
    <w:rsid w:val="00FE06A8"/>
    <w:rsid w:val="00FF2E29"/>
    <w:rsid w:val="00FF3322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4DD58E"/>
  <w15:chartTrackingRefBased/>
  <w15:docId w15:val="{E16C7377-A182-46C9-976B-C226733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6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ind w:left="1416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firstLine="708"/>
      <w:jc w:val="both"/>
    </w:pPr>
    <w:rPr>
      <w:sz w:val="24"/>
    </w:rPr>
  </w:style>
  <w:style w:type="paragraph" w:styleId="Corpsdetexte">
    <w:name w:val="Body Text"/>
    <w:basedOn w:val="Normal"/>
    <w:pPr>
      <w:jc w:val="both"/>
    </w:pPr>
    <w:rPr>
      <w:sz w:val="22"/>
    </w:rPr>
  </w:style>
  <w:style w:type="paragraph" w:styleId="Textedebulles">
    <w:name w:val="Balloon Text"/>
    <w:basedOn w:val="Normal"/>
    <w:link w:val="TextedebullesCar"/>
    <w:rsid w:val="003861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38611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33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94256"/>
    <w:rPr>
      <w:color w:val="0000FF"/>
      <w:u w:val="single"/>
    </w:rPr>
  </w:style>
  <w:style w:type="character" w:customStyle="1" w:styleId="jlqj4b">
    <w:name w:val="jlqj4b"/>
    <w:basedOn w:val="Policepardfaut"/>
    <w:rsid w:val="00074D0E"/>
  </w:style>
  <w:style w:type="paragraph" w:styleId="Paragraphedeliste">
    <w:name w:val="List Paragraph"/>
    <w:basedOn w:val="Normal"/>
    <w:uiPriority w:val="34"/>
    <w:qFormat/>
    <w:rsid w:val="007D28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633F9"/>
    <w:rPr>
      <w:color w:val="605E5C"/>
      <w:shd w:val="clear" w:color="auto" w:fill="E1DFDD"/>
    </w:rPr>
  </w:style>
  <w:style w:type="character" w:customStyle="1" w:styleId="viiyi">
    <w:name w:val="viiyi"/>
    <w:basedOn w:val="Policepardfaut"/>
    <w:rsid w:val="00DA336B"/>
  </w:style>
  <w:style w:type="character" w:customStyle="1" w:styleId="rynqvb">
    <w:name w:val="rynqvb"/>
    <w:basedOn w:val="Policepardfaut"/>
    <w:rsid w:val="00163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ministrazione@villaambrett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ambretta.com" TargetMode="External"/><Relationship Id="rId2" Type="http://schemas.openxmlformats.org/officeDocument/2006/relationships/hyperlink" Target="mailto:tenutavillaambretta@pec.it" TargetMode="External"/><Relationship Id="rId1" Type="http://schemas.openxmlformats.org/officeDocument/2006/relationships/hyperlink" Target="mailto:amministrazione@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%20MONTIGNY\CIRCE%20Finance\CIRCE%20Finance%20Team%20Site%20-%20VILLA%20AMBRETTA%20AMMINISTRAZIONE\Fattura%20Vendita\2021%2000%20VA%20Template%20Olio%206x50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7" ma:contentTypeDescription="Create a new document." ma:contentTypeScope="" ma:versionID="abd7ce7bcafe79e90122f616cfb730eb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350830cf94955972f1d040d5ff97715c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B132DE-EAEA-4D05-B425-A73F4C9CB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5DB1BD-A686-45EC-9C79-7D68AC116412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3.xml><?xml version="1.0" encoding="utf-8"?>
<ds:datastoreItem xmlns:ds="http://schemas.openxmlformats.org/officeDocument/2006/customXml" ds:itemID="{F455664B-BEC4-4A55-B02B-AF5A57C043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34D089-B245-411A-9265-FD0195A58B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00 VA Template Olio 6x500.dotx</Template>
  <TotalTime>2005</TotalTime>
  <Pages>1</Pages>
  <Words>294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Albert Amozig</vt:lpstr>
      <vt:lpstr>Monsieur Albert Amozig</vt:lpstr>
    </vt:vector>
  </TitlesOfParts>
  <Company>Montigny and Co.</Company>
  <LinksUpToDate>false</LinksUpToDate>
  <CharactersWithSpaces>1738</CharactersWithSpaces>
  <SharedDoc>false</SharedDoc>
  <HLinks>
    <vt:vector size="6" baseType="variant">
      <vt:variant>
        <vt:i4>458791</vt:i4>
      </vt:variant>
      <vt:variant>
        <vt:i4>0</vt:i4>
      </vt:variant>
      <vt:variant>
        <vt:i4>0</vt:i4>
      </vt:variant>
      <vt:variant>
        <vt:i4>5</vt:i4>
      </vt:variant>
      <vt:variant>
        <vt:lpwstr>mailto:tenutavillaambretta@pec.it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Albert Amozig</dc:title>
  <dc:subject/>
  <dc:creator>Philippe MONTIGNY</dc:creator>
  <cp:keywords/>
  <cp:lastModifiedBy>Philippe Montigny</cp:lastModifiedBy>
  <cp:revision>306</cp:revision>
  <cp:lastPrinted>2021-11-01T16:35:00Z</cp:lastPrinted>
  <dcterms:created xsi:type="dcterms:W3CDTF">2021-01-19T09:55:00Z</dcterms:created>
  <dcterms:modified xsi:type="dcterms:W3CDTF">2023-11-25T09:12:00Z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